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BF9C4" w14:textId="174FCFA7" w:rsidR="00AF4F24" w:rsidRPr="00575FC8" w:rsidRDefault="005A019A" w:rsidP="00190B41">
      <w:pPr>
        <w:spacing w:line="360" w:lineRule="auto"/>
        <w:ind w:right="95"/>
        <w:rPr>
          <w:rFonts w:asciiTheme="minorHAnsi" w:hAnsiTheme="minorHAnsi" w:cstheme="minorHAnsi"/>
          <w:sz w:val="24"/>
        </w:rPr>
      </w:pPr>
      <w:r w:rsidRPr="00575FC8">
        <w:rPr>
          <w:rFonts w:asciiTheme="minorHAnsi" w:hAnsiTheme="minorHAnsi" w:cstheme="minorHAnsi"/>
          <w:sz w:val="24"/>
        </w:rPr>
      </w:r>
      <w:r w:rsidRPr="00575FC8">
        <w:rPr>
          <w:rFonts w:asciiTheme="minorHAnsi" w:hAnsiTheme="minorHAnsi" w:cstheme="minorHAnsi"/>
          <w:sz w:val="24"/>
        </w:rPr>
        <w:instrText xml:space="preserve"/>
      </w:r>
      <w:r w:rsidRPr="00575FC8">
        <w:rPr>
          <w:rFonts w:asciiTheme="minorHAnsi" w:hAnsiTheme="minorHAnsi" w:cstheme="minorHAnsi"/>
          <w:sz w:val="24"/>
        </w:rPr>
      </w:r>
      <w:r w:rsidR="000A5A2B">
        <w:rPr>
          <w:rFonts w:asciiTheme="minorHAnsi" w:hAnsiTheme="minorHAnsi" w:cstheme="minorHAnsi"/>
          <w:noProof/>
          <w:sz w:val="24"/>
        </w:rPr>
        <w:t>Saturday, 16 May 2020</w:t>
      </w:r>
      <w:r w:rsidRPr="00575FC8">
        <w:rPr>
          <w:rFonts w:asciiTheme="minorHAnsi" w:hAnsiTheme="minorHAnsi" w:cstheme="minorHAnsi"/>
          <w:sz w:val="24"/>
        </w:rPr>
      </w:r>
    </w:p>
    <w:p w14:paraId="32799EFC" w14:textId="329FFA49" w:rsidR="00575FC8" w:rsidRPr="00575FC8" w:rsidRDefault="00575FC8" w:rsidP="00575FC8">
      <w:pPr>
        <w:spacing w:before="120"/>
        <w:ind w:right="96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Name</w:t>
      </w:r>
    </w:p>
    <w:p w14:paraId="488BD134" w14:textId="6DE6689A" w:rsidR="00575FC8" w:rsidRPr="00575FC8" w:rsidRDefault="00575FC8" w:rsidP="00575FC8">
      <w:pPr>
        <w:ind w:right="96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Address</w:t>
      </w:r>
    </w:p>
    <w:p w14:paraId="20090520" w14:textId="1E9B6189" w:rsidR="00575FC8" w:rsidRPr="00575FC8" w:rsidRDefault="00575FC8" w:rsidP="00575FC8">
      <w:pPr>
        <w:ind w:right="96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Suburb,</w:t>
      </w:r>
      <w:r w:rsidRPr="00575FC8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State Post Code</w:t>
      </w:r>
      <w:r w:rsidRPr="00575FC8">
        <w:rPr>
          <w:rFonts w:asciiTheme="minorHAnsi" w:hAnsiTheme="minorHAnsi" w:cstheme="minorHAnsi"/>
          <w:sz w:val="24"/>
        </w:rPr>
        <w:t xml:space="preserve"> </w:t>
      </w:r>
    </w:p>
    <w:p w14:paraId="1CA99F0F" w14:textId="44E6F71E" w:rsidR="005A019A" w:rsidRPr="00575FC8" w:rsidRDefault="00575FC8" w:rsidP="00575FC8">
      <w:pPr>
        <w:spacing w:before="240" w:after="240"/>
        <w:ind w:right="96"/>
        <w:rPr>
          <w:rFonts w:asciiTheme="minorHAnsi" w:hAnsiTheme="minorHAnsi" w:cstheme="minorHAnsi"/>
          <w:b/>
          <w:bCs/>
          <w:sz w:val="24"/>
        </w:rPr>
      </w:pPr>
      <w:r w:rsidRPr="00575FC8">
        <w:rPr>
          <w:rFonts w:asciiTheme="minorHAnsi" w:hAnsiTheme="minorHAnsi" w:cstheme="minorHAnsi"/>
          <w:b/>
          <w:bCs/>
          <w:sz w:val="24"/>
        </w:rPr>
        <w:t xml:space="preserve">By Email: </w:t>
      </w:r>
      <w:r>
        <w:rPr>
          <w:rFonts w:asciiTheme="minorHAnsi" w:hAnsiTheme="minorHAnsi" w:cstheme="minorHAnsi"/>
          <w:b/>
          <w:bCs/>
          <w:sz w:val="24"/>
        </w:rPr>
        <w:t>name</w:t>
      </w:r>
      <w:r w:rsidRPr="00575FC8">
        <w:rPr>
          <w:rFonts w:asciiTheme="minorHAnsi" w:hAnsiTheme="minorHAnsi" w:cstheme="minorHAnsi"/>
          <w:b/>
          <w:bCs/>
          <w:sz w:val="24"/>
        </w:rPr>
        <w:t>@</w:t>
      </w:r>
      <w:r>
        <w:rPr>
          <w:rFonts w:asciiTheme="minorHAnsi" w:hAnsiTheme="minorHAnsi" w:cstheme="minorHAnsi"/>
          <w:b/>
          <w:bCs/>
          <w:sz w:val="24"/>
        </w:rPr>
        <w:t>email</w:t>
      </w:r>
      <w:r w:rsidRPr="00575FC8">
        <w:rPr>
          <w:rFonts w:asciiTheme="minorHAnsi" w:hAnsiTheme="minorHAnsi" w:cstheme="minorHAnsi"/>
          <w:b/>
          <w:bCs/>
          <w:sz w:val="24"/>
        </w:rPr>
        <w:t>.com</w:t>
      </w:r>
    </w:p>
    <w:p w14:paraId="3247C789" w14:textId="1D1CCE61" w:rsidR="00AF4F24" w:rsidRDefault="00FD70E3" w:rsidP="00190B41">
      <w:pPr>
        <w:spacing w:line="360" w:lineRule="auto"/>
        <w:ind w:right="95"/>
        <w:rPr>
          <w:rFonts w:asciiTheme="minorHAnsi" w:hAnsiTheme="minorHAnsi" w:cstheme="minorHAnsi"/>
          <w:sz w:val="24"/>
        </w:rPr>
      </w:pPr>
      <w:r w:rsidRPr="00575FC8">
        <w:rPr>
          <w:rFonts w:asciiTheme="minorHAnsi" w:hAnsiTheme="minorHAnsi" w:cstheme="minorHAnsi"/>
          <w:sz w:val="24"/>
        </w:rPr>
        <w:t>Dear</w:t>
      </w:r>
      <w:r w:rsidR="00575FC8">
        <w:rPr>
          <w:rFonts w:asciiTheme="minorHAnsi" w:hAnsiTheme="minorHAnsi" w:cstheme="minorHAnsi"/>
          <w:sz w:val="24"/>
        </w:rPr>
        <w:t xml:space="preserve">            </w:t>
      </w:r>
      <w:proofErr w:type="gramStart"/>
      <w:r w:rsidR="00575FC8">
        <w:rPr>
          <w:rFonts w:asciiTheme="minorHAnsi" w:hAnsiTheme="minorHAnsi" w:cstheme="minorHAnsi"/>
          <w:sz w:val="24"/>
        </w:rPr>
        <w:t xml:space="preserve">  </w:t>
      </w:r>
      <w:r w:rsidR="00AF4F24" w:rsidRPr="00575FC8">
        <w:rPr>
          <w:rFonts w:asciiTheme="minorHAnsi" w:hAnsiTheme="minorHAnsi" w:cstheme="minorHAnsi"/>
          <w:sz w:val="24"/>
        </w:rPr>
        <w:t>,</w:t>
      </w:r>
      <w:proofErr w:type="gramEnd"/>
    </w:p>
    <w:p w14:paraId="06079E0F" w14:textId="5CDED179" w:rsidR="00575FC8" w:rsidRPr="00575FC8" w:rsidRDefault="00575FC8" w:rsidP="00575FC8">
      <w:pPr>
        <w:spacing w:before="120" w:after="120" w:line="276" w:lineRule="auto"/>
        <w:ind w:right="96"/>
        <w:rPr>
          <w:rFonts w:asciiTheme="minorHAnsi" w:hAnsiTheme="minorHAnsi" w:cstheme="minorHAnsi"/>
          <w:sz w:val="24"/>
        </w:rPr>
      </w:pPr>
      <w:r w:rsidRPr="00575FC8">
        <w:rPr>
          <w:rFonts w:asciiTheme="minorHAnsi" w:hAnsiTheme="minorHAnsi" w:cstheme="minorHAnsi"/>
          <w:b/>
          <w:bCs/>
          <w:color w:val="00338D" w:themeColor="text2"/>
          <w:sz w:val="24"/>
        </w:rPr>
        <w:t>RE:</w:t>
      </w:r>
      <w:r w:rsidRPr="00575FC8">
        <w:rPr>
          <w:rFonts w:asciiTheme="minorHAnsi" w:hAnsiTheme="minorHAnsi" w:cstheme="minorHAnsi"/>
          <w:sz w:val="24"/>
        </w:rPr>
        <w:t xml:space="preserve"> </w:t>
      </w:r>
      <w:sdt>
        <w:sdtPr>
          <w:rPr>
            <w:rFonts w:asciiTheme="minorHAnsi" w:hAnsiTheme="minorHAnsi" w:cstheme="minorHAnsi"/>
            <w:sz w:val="24"/>
          </w:rPr>
          <w:alias w:val="Subject"/>
          <w:tag w:val=""/>
          <w:id w:val="978199901"/>
          <w:placeholder>
            <w:docPart w:val="4765FFF50D254FC9847C0F0BF806BB51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Pr="00575FC8">
            <w:rPr>
              <w:rStyle w:val="Strong"/>
              <w:rFonts w:asciiTheme="minorHAnsi" w:hAnsiTheme="minorHAnsi"/>
              <w:color w:val="00338D" w:themeColor="text2"/>
              <w:sz w:val="24"/>
              <w:szCs w:val="24"/>
            </w:rPr>
            <w:t>[Subject]</w:t>
          </w:r>
        </w:sdtContent>
      </w:sdt>
    </w:p>
    <w:p w14:paraId="64E8B95E" w14:textId="77777777" w:rsidR="00787178" w:rsidRPr="00575FC8" w:rsidRDefault="00787178" w:rsidP="00787178">
      <w:pPr>
        <w:spacing w:line="276" w:lineRule="auto"/>
        <w:ind w:right="96"/>
        <w:jc w:val="both"/>
        <w:rPr>
          <w:rFonts w:asciiTheme="minorHAnsi" w:hAnsiTheme="minorHAnsi" w:cstheme="minorHAnsi"/>
          <w:sz w:val="24"/>
        </w:rPr>
      </w:pPr>
    </w:p>
    <w:p w14:paraId="4F1C43DB" w14:textId="77777777" w:rsidR="00787178" w:rsidRPr="00575FC8" w:rsidRDefault="00787178" w:rsidP="00787178">
      <w:pPr>
        <w:spacing w:line="276" w:lineRule="auto"/>
        <w:ind w:right="96"/>
        <w:jc w:val="both"/>
        <w:rPr>
          <w:rFonts w:asciiTheme="minorHAnsi" w:hAnsiTheme="minorHAnsi" w:cstheme="minorHAnsi"/>
          <w:sz w:val="24"/>
        </w:rPr>
      </w:pPr>
      <w:r w:rsidRPr="00575FC8">
        <w:rPr>
          <w:rFonts w:asciiTheme="minorHAnsi" w:hAnsiTheme="minorHAnsi" w:cstheme="minorHAnsi"/>
          <w:sz w:val="24"/>
        </w:rPr>
        <w:t>If you have any questions or would like further information, please feel free to contact us.</w:t>
      </w:r>
    </w:p>
    <w:p w14:paraId="0A641A4E" w14:textId="77777777" w:rsidR="00787178" w:rsidRPr="00575FC8" w:rsidRDefault="00787178" w:rsidP="00190B41">
      <w:pPr>
        <w:spacing w:line="276" w:lineRule="auto"/>
        <w:ind w:right="96"/>
        <w:rPr>
          <w:rFonts w:asciiTheme="minorHAnsi" w:hAnsiTheme="minorHAnsi" w:cstheme="minorHAnsi"/>
          <w:sz w:val="24"/>
        </w:rPr>
      </w:pPr>
    </w:p>
    <w:p w14:paraId="3D51CB79" w14:textId="77777777" w:rsidR="0026758E" w:rsidRPr="00575FC8" w:rsidRDefault="00787178" w:rsidP="00190B41">
      <w:pPr>
        <w:spacing w:line="360" w:lineRule="auto"/>
        <w:ind w:right="95"/>
        <w:rPr>
          <w:rFonts w:asciiTheme="minorHAnsi" w:hAnsiTheme="minorHAnsi" w:cstheme="minorHAnsi"/>
          <w:sz w:val="24"/>
        </w:rPr>
      </w:pPr>
      <w:r w:rsidRPr="00575FC8">
        <w:rPr>
          <w:rFonts w:asciiTheme="minorHAnsi" w:hAnsiTheme="minorHAnsi" w:cstheme="minorHAnsi"/>
          <w:sz w:val="24"/>
        </w:rPr>
        <w:t>Yours faithfully</w:t>
      </w:r>
    </w:p>
    <w:p w14:paraId="05F7B016" w14:textId="77777777" w:rsidR="00787178" w:rsidRPr="00575FC8" w:rsidRDefault="00787178" w:rsidP="00190B41">
      <w:pPr>
        <w:spacing w:line="360" w:lineRule="auto"/>
        <w:ind w:right="95"/>
        <w:rPr>
          <w:rFonts w:asciiTheme="minorHAnsi" w:hAnsiTheme="minorHAnsi" w:cstheme="minorHAnsi"/>
          <w:sz w:val="24"/>
        </w:rPr>
      </w:pPr>
    </w:p>
    <w:p w14:paraId="0A2AE847" w14:textId="77777777" w:rsidR="0026758E" w:rsidRPr="00575FC8" w:rsidRDefault="0026758E" w:rsidP="00190B41">
      <w:pPr>
        <w:spacing w:line="360" w:lineRule="auto"/>
        <w:ind w:right="95"/>
        <w:rPr>
          <w:rFonts w:asciiTheme="minorHAnsi" w:hAnsiTheme="minorHAnsi" w:cstheme="minorHAnsi"/>
          <w:sz w:val="24"/>
        </w:rPr>
      </w:pPr>
    </w:p>
    <w:p w14:paraId="2B1DACAF" w14:textId="6F8AC66F" w:rsidR="0026758E" w:rsidRPr="00575FC8" w:rsidRDefault="000A5A2B" w:rsidP="00787178">
      <w:pPr>
        <w:ind w:right="95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NAME</w:t>
      </w:r>
    </w:p>
    <w:p w14:paraId="2C767497" w14:textId="77777777" w:rsidR="00985E33" w:rsidRPr="00575FC8" w:rsidRDefault="00787178" w:rsidP="00787178">
      <w:pPr>
        <w:rPr>
          <w:rFonts w:asciiTheme="minorHAnsi" w:hAnsiTheme="minorHAnsi" w:cstheme="minorHAnsi"/>
          <w:b/>
          <w:bCs/>
          <w:sz w:val="24"/>
        </w:rPr>
      </w:pPr>
      <w:r w:rsidRPr="00575FC8">
        <w:rPr>
          <w:rFonts w:asciiTheme="minorHAnsi" w:hAnsiTheme="minorHAnsi" w:cstheme="minorHAnsi"/>
          <w:b/>
          <w:bCs/>
          <w:sz w:val="24"/>
        </w:rPr>
        <w:t>President</w:t>
      </w:r>
    </w:p>
    <w:p w14:paraId="5763957A" w14:textId="7D7E3D90" w:rsidR="00787178" w:rsidRPr="00575FC8" w:rsidRDefault="00787178" w:rsidP="00787178">
      <w:pPr>
        <w:rPr>
          <w:rFonts w:asciiTheme="minorHAnsi" w:hAnsiTheme="minorHAnsi" w:cstheme="minorHAnsi"/>
          <w:b/>
          <w:bCs/>
          <w:noProof/>
          <w:color w:val="00338D" w:themeColor="text2"/>
          <w:kern w:val="0"/>
          <w:sz w:val="24"/>
          <w:szCs w:val="24"/>
        </w:rPr>
      </w:pPr>
      <w:r w:rsidRPr="00575FC8">
        <w:rPr>
          <w:rFonts w:asciiTheme="minorHAnsi" w:hAnsiTheme="minorHAnsi" w:cstheme="minorHAnsi"/>
          <w:b/>
          <w:bCs/>
          <w:noProof/>
          <w:color w:val="00338D" w:themeColor="text2"/>
          <w:kern w:val="0"/>
          <w:sz w:val="24"/>
          <w:szCs w:val="24"/>
        </w:rPr>
        <w:t xml:space="preserve">Lions Club of </w:t>
      </w:r>
      <w:r w:rsidR="000A5A2B">
        <w:rPr>
          <w:rFonts w:asciiTheme="minorHAnsi" w:hAnsiTheme="minorHAnsi" w:cstheme="minorHAnsi"/>
          <w:b/>
          <w:bCs/>
          <w:noProof/>
          <w:color w:val="00338D" w:themeColor="text2"/>
          <w:kern w:val="0"/>
          <w:sz w:val="24"/>
          <w:szCs w:val="24"/>
        </w:rPr>
        <w:t>CLUB NAME</w:t>
      </w:r>
      <w:r w:rsidR="00575FC8" w:rsidRPr="00575FC8">
        <w:rPr>
          <w:rFonts w:asciiTheme="minorHAnsi" w:hAnsiTheme="minorHAnsi" w:cstheme="minorHAnsi"/>
          <w:b/>
          <w:bCs/>
          <w:noProof/>
          <w:color w:val="00338D" w:themeColor="text2"/>
          <w:kern w:val="0"/>
          <w:sz w:val="24"/>
          <w:szCs w:val="24"/>
        </w:rPr>
        <w:t xml:space="preserve"> Inc</w:t>
      </w:r>
    </w:p>
    <w:sectPr w:rsidR="00787178" w:rsidRPr="00575FC8" w:rsidSect="007B678C">
      <w:headerReference w:type="default" r:id="rId7"/>
      <w:footerReference w:type="default" r:id="rId8"/>
      <w:pgSz w:w="11906" w:h="16838" w:code="9"/>
      <w:pgMar w:top="1701" w:right="1440" w:bottom="2127" w:left="993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FFD4A1" w14:textId="77777777" w:rsidR="00EF2444" w:rsidRDefault="00EF2444" w:rsidP="005E34CC">
      <w:r>
        <w:separator/>
      </w:r>
    </w:p>
  </w:endnote>
  <w:endnote w:type="continuationSeparator" w:id="0">
    <w:p w14:paraId="76D7593C" w14:textId="77777777" w:rsidR="00EF2444" w:rsidRDefault="00EF2444" w:rsidP="005E3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45 Light">
    <w:panose1 w:val="020B0400000000000000"/>
    <w:charset w:val="00"/>
    <w:family w:val="swiss"/>
    <w:notTrueType/>
    <w:pitch w:val="variable"/>
    <w:sig w:usb0="800000AF" w:usb1="4000004A" w:usb2="00000000" w:usb3="00000000" w:csb0="00000001" w:csb1="00000000"/>
  </w:font>
  <w:font w:name="HelveticaNeue MediumCond">
    <w:panose1 w:val="020B0606000000000000"/>
    <w:charset w:val="00"/>
    <w:family w:val="swiss"/>
    <w:notTrueType/>
    <w:pitch w:val="variable"/>
    <w:sig w:usb0="800000AF" w:usb1="40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C0777" w14:textId="5585C2CD" w:rsidR="00E77D21" w:rsidRDefault="007B678C"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CB9CBED" wp14:editId="22DCDEA3">
              <wp:simplePos x="0" y="0"/>
              <wp:positionH relativeFrom="column">
                <wp:posOffset>-259207</wp:posOffset>
              </wp:positionH>
              <wp:positionV relativeFrom="paragraph">
                <wp:posOffset>-487045</wp:posOffset>
              </wp:positionV>
              <wp:extent cx="5882640" cy="682625"/>
              <wp:effectExtent l="0" t="0" r="0" b="317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82640" cy="682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B8D4DB9" w14:textId="06E3CFAB" w:rsidR="007B678C" w:rsidRPr="007B678C" w:rsidRDefault="007B678C" w:rsidP="007B678C">
                          <w:pPr>
                            <w:rPr>
                              <w:rFonts w:ascii="Helvetica 45 Light" w:hAnsi="Helvetica 45 Light"/>
                            </w:rPr>
                          </w:pPr>
                          <w:r w:rsidRPr="007B678C">
                            <w:rPr>
                              <w:rFonts w:ascii="Helvetica 45 Light" w:hAnsi="Helvetica 45 Light"/>
                            </w:rPr>
                            <w:t>Multiple District 201 of Lions Clubs International Inc Australia, Papua-New Guinea, and Norfolk Island</w:t>
                          </w:r>
                        </w:p>
                        <w:p w14:paraId="06EB9617" w14:textId="0F8BBC9F" w:rsidR="007B678C" w:rsidRPr="007B678C" w:rsidRDefault="007B678C" w:rsidP="007B678C">
                          <w:pPr>
                            <w:rPr>
                              <w:rFonts w:ascii="Helvetica 45 Light" w:hAnsi="Helvetica 45 Light"/>
                            </w:rPr>
                          </w:pPr>
                          <w:r w:rsidRPr="007B678C">
                            <w:rPr>
                              <w:rFonts w:ascii="Helvetica 45 Light" w:hAnsi="Helvetica 45 Light"/>
                            </w:rPr>
                            <w:t xml:space="preserve">Lions Club of </w:t>
                          </w:r>
                          <w:r w:rsidR="000A5A2B">
                            <w:rPr>
                              <w:rFonts w:ascii="Helvetica 45 Light" w:hAnsi="Helvetica 45 Light"/>
                            </w:rPr>
                            <w:t>CLUB NAME</w:t>
                          </w:r>
                          <w:r w:rsidRPr="007B678C">
                            <w:rPr>
                              <w:rFonts w:ascii="Helvetica 45 Light" w:hAnsi="Helvetica 45 Light"/>
                            </w:rPr>
                            <w:t xml:space="preserve"> Inc., ABN </w:t>
                          </w:r>
                          <w:r w:rsidR="000A5A2B">
                            <w:rPr>
                              <w:rFonts w:ascii="Helvetica 45 Light" w:hAnsi="Helvetica 45 Light"/>
                            </w:rPr>
                            <w:t>NUMBER</w:t>
                          </w:r>
                        </w:p>
                        <w:p w14:paraId="16E9A8B4" w14:textId="4912185F" w:rsidR="007B678C" w:rsidRPr="007B678C" w:rsidRDefault="000A5A2B" w:rsidP="007B678C">
                          <w:pPr>
                            <w:rPr>
                              <w:rFonts w:ascii="Helvetica 45 Light" w:hAnsi="Helvetica 45 Light"/>
                            </w:rPr>
                          </w:pPr>
                          <w:r>
                            <w:rPr>
                              <w:rFonts w:ascii="Helvetica 45 Light" w:hAnsi="Helvetica 45 Light"/>
                            </w:rPr>
                            <w:t>emailaddress</w:t>
                          </w:r>
                          <w:r w:rsidR="007B678C" w:rsidRPr="007B678C">
                            <w:rPr>
                              <w:rFonts w:ascii="Helvetica 45 Light" w:hAnsi="Helvetica 45 Light"/>
                            </w:rPr>
                            <w:t>@lions.org.au</w:t>
                          </w:r>
                        </w:p>
                        <w:p w14:paraId="055B9F23" w14:textId="3A8027A0" w:rsidR="007B678C" w:rsidRPr="007B678C" w:rsidRDefault="007B678C" w:rsidP="007B678C">
                          <w:pPr>
                            <w:rPr>
                              <w:rFonts w:ascii="Helvetica 45 Light" w:hAnsi="Helvetica 45 Light"/>
                            </w:rPr>
                          </w:pPr>
                          <w:r w:rsidRPr="007B678C">
                            <w:rPr>
                              <w:rFonts w:ascii="Helvetica 45 Light" w:hAnsi="Helvetica 45 Light"/>
                            </w:rPr>
                            <w:t xml:space="preserve">PO Box </w:t>
                          </w:r>
                          <w:r w:rsidR="000A5A2B">
                            <w:rPr>
                              <w:rFonts w:ascii="Helvetica 45 Light" w:hAnsi="Helvetica 45 Light"/>
                            </w:rPr>
                            <w:t>XX</w:t>
                          </w:r>
                          <w:r w:rsidRPr="007B678C">
                            <w:rPr>
                              <w:rFonts w:ascii="Helvetica 45 Light" w:hAnsi="Helvetica 45 Light"/>
                            </w:rPr>
                            <w:t xml:space="preserve">, </w:t>
                          </w:r>
                          <w:r w:rsidR="000A5A2B">
                            <w:rPr>
                              <w:rFonts w:ascii="Helvetica 45 Light" w:hAnsi="Helvetica 45 Light"/>
                            </w:rPr>
                            <w:t>SUBURB</w:t>
                          </w:r>
                          <w:r w:rsidRPr="007B678C">
                            <w:rPr>
                              <w:rFonts w:ascii="Helvetica 45 Light" w:hAnsi="Helvetica 45 Light"/>
                            </w:rPr>
                            <w:t xml:space="preserve">, </w:t>
                          </w:r>
                          <w:r w:rsidR="000A5A2B">
                            <w:rPr>
                              <w:rFonts w:ascii="Helvetica 45 Light" w:hAnsi="Helvetica 45 Light"/>
                            </w:rPr>
                            <w:t>STATE</w:t>
                          </w:r>
                          <w:r w:rsidRPr="007B678C">
                            <w:rPr>
                              <w:rFonts w:ascii="Helvetica 45 Light" w:hAnsi="Helvetica 45 Light"/>
                            </w:rPr>
                            <w:t xml:space="preserve"> </w:t>
                          </w:r>
                          <w:r w:rsidR="000A5A2B">
                            <w:rPr>
                              <w:rFonts w:ascii="Helvetica 45 Light" w:hAnsi="Helvetica 45 Light"/>
                            </w:rPr>
                            <w:t>POSTCODE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CB9CBE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20.4pt;margin-top:-38.35pt;width:463.2pt;height:53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" filled="f" stroked="f" strokeweight=".5pt">
              <v:textbox>
                <w:txbxContent>
                  <w:p w14:paraId="4B8D4DB9" w14:textId="06E3CFAB" w:rsidR="007B678C" w:rsidRPr="007B678C" w:rsidRDefault="007B678C" w:rsidP="007B678C">
                    <w:pPr>
                      <w:rPr>
                        <w:rFonts w:ascii="Helvetica 45 Light" w:hAnsi="Helvetica 45 Light"/>
                      </w:rPr>
                    </w:pPr>
                    <w:r w:rsidRPr="007B678C">
                      <w:rPr>
                        <w:rFonts w:ascii="Helvetica 45 Light" w:hAnsi="Helvetica 45 Light"/>
                      </w:rPr>
                      <w:t>Multiple District 201 of Lions Clubs International Inc Australia, Papua-New Guinea, and Norfolk Island</w:t>
                    </w:r>
                  </w:p>
                  <w:p w14:paraId="06EB9617" w14:textId="0F8BBC9F" w:rsidR="007B678C" w:rsidRPr="007B678C" w:rsidRDefault="007B678C" w:rsidP="007B678C">
                    <w:pPr>
                      <w:rPr>
                        <w:rFonts w:ascii="Helvetica 45 Light" w:hAnsi="Helvetica 45 Light"/>
                      </w:rPr>
                    </w:pPr>
                    <w:r w:rsidRPr="007B678C">
                      <w:rPr>
                        <w:rFonts w:ascii="Helvetica 45 Light" w:hAnsi="Helvetica 45 Light"/>
                      </w:rPr>
                      <w:t xml:space="preserve">Lions Club of </w:t>
                    </w:r>
                    <w:r w:rsidR="000A5A2B">
                      <w:rPr>
                        <w:rFonts w:ascii="Helvetica 45 Light" w:hAnsi="Helvetica 45 Light"/>
                      </w:rPr>
                      <w:t>CLUB NAME</w:t>
                    </w:r>
                    <w:r w:rsidRPr="007B678C">
                      <w:rPr>
                        <w:rFonts w:ascii="Helvetica 45 Light" w:hAnsi="Helvetica 45 Light"/>
                      </w:rPr>
                      <w:t xml:space="preserve"> Inc., ABN </w:t>
                    </w:r>
                    <w:r w:rsidR="000A5A2B">
                      <w:rPr>
                        <w:rFonts w:ascii="Helvetica 45 Light" w:hAnsi="Helvetica 45 Light"/>
                      </w:rPr>
                      <w:t>NUMBER</w:t>
                    </w:r>
                  </w:p>
                  <w:p w14:paraId="16E9A8B4" w14:textId="4912185F" w:rsidR="007B678C" w:rsidRPr="007B678C" w:rsidRDefault="000A5A2B" w:rsidP="007B678C">
                    <w:pPr>
                      <w:rPr>
                        <w:rFonts w:ascii="Helvetica 45 Light" w:hAnsi="Helvetica 45 Light"/>
                      </w:rPr>
                    </w:pPr>
                    <w:r>
                      <w:rPr>
                        <w:rFonts w:ascii="Helvetica 45 Light" w:hAnsi="Helvetica 45 Light"/>
                      </w:rPr>
                      <w:t>emailaddress</w:t>
                    </w:r>
                    <w:r w:rsidR="007B678C" w:rsidRPr="007B678C">
                      <w:rPr>
                        <w:rFonts w:ascii="Helvetica 45 Light" w:hAnsi="Helvetica 45 Light"/>
                      </w:rPr>
                      <w:t>@lions.org.au</w:t>
                    </w:r>
                  </w:p>
                  <w:p w14:paraId="055B9F23" w14:textId="3A8027A0" w:rsidR="007B678C" w:rsidRPr="007B678C" w:rsidRDefault="007B678C" w:rsidP="007B678C">
                    <w:pPr>
                      <w:rPr>
                        <w:rFonts w:ascii="Helvetica 45 Light" w:hAnsi="Helvetica 45 Light"/>
                      </w:rPr>
                    </w:pPr>
                    <w:r w:rsidRPr="007B678C">
                      <w:rPr>
                        <w:rFonts w:ascii="Helvetica 45 Light" w:hAnsi="Helvetica 45 Light"/>
                      </w:rPr>
                      <w:t xml:space="preserve">PO Box </w:t>
                    </w:r>
                    <w:r w:rsidR="000A5A2B">
                      <w:rPr>
                        <w:rFonts w:ascii="Helvetica 45 Light" w:hAnsi="Helvetica 45 Light"/>
                      </w:rPr>
                      <w:t>XX</w:t>
                    </w:r>
                    <w:r w:rsidRPr="007B678C">
                      <w:rPr>
                        <w:rFonts w:ascii="Helvetica 45 Light" w:hAnsi="Helvetica 45 Light"/>
                      </w:rPr>
                      <w:t xml:space="preserve">, </w:t>
                    </w:r>
                    <w:r w:rsidR="000A5A2B">
                      <w:rPr>
                        <w:rFonts w:ascii="Helvetica 45 Light" w:hAnsi="Helvetica 45 Light"/>
                      </w:rPr>
                      <w:t>SUBURB</w:t>
                    </w:r>
                    <w:r w:rsidRPr="007B678C">
                      <w:rPr>
                        <w:rFonts w:ascii="Helvetica 45 Light" w:hAnsi="Helvetica 45 Light"/>
                      </w:rPr>
                      <w:t xml:space="preserve">, </w:t>
                    </w:r>
                    <w:r w:rsidR="000A5A2B">
                      <w:rPr>
                        <w:rFonts w:ascii="Helvetica 45 Light" w:hAnsi="Helvetica 45 Light"/>
                      </w:rPr>
                      <w:t>STATE</w:t>
                    </w:r>
                    <w:r w:rsidRPr="007B678C">
                      <w:rPr>
                        <w:rFonts w:ascii="Helvetica 45 Light" w:hAnsi="Helvetica 45 Light"/>
                      </w:rPr>
                      <w:t xml:space="preserve"> </w:t>
                    </w:r>
                    <w:r w:rsidR="000A5A2B">
                      <w:rPr>
                        <w:rFonts w:ascii="Helvetica 45 Light" w:hAnsi="Helvetica 45 Light"/>
                      </w:rPr>
                      <w:t>POSTCODE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4836CAF8" wp14:editId="078F286A">
              <wp:simplePos x="0" y="0"/>
              <wp:positionH relativeFrom="column">
                <wp:posOffset>-264160</wp:posOffset>
              </wp:positionH>
              <wp:positionV relativeFrom="paragraph">
                <wp:posOffset>-902335</wp:posOffset>
              </wp:positionV>
              <wp:extent cx="3761105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110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A96835" w14:textId="2507FDAA" w:rsidR="00E77D21" w:rsidRPr="007B678C" w:rsidRDefault="00E77D21" w:rsidP="00E77D21">
                          <w:pPr>
                            <w:pStyle w:val="Title"/>
                            <w:rPr>
                              <w:rFonts w:ascii="HelveticaNeue MediumCond" w:hAnsi="HelveticaNeue MediumCond"/>
                              <w:color w:val="00338D" w:themeColor="accent3"/>
                              <w:sz w:val="36"/>
                              <w:szCs w:val="36"/>
                            </w:rPr>
                          </w:pPr>
                          <w:r w:rsidRPr="007B678C">
                            <w:rPr>
                              <w:rFonts w:ascii="HelveticaNeue MediumCond" w:hAnsi="HelveticaNeue MediumCond"/>
                              <w:color w:val="00338D" w:themeColor="accent3"/>
                              <w:sz w:val="36"/>
                              <w:szCs w:val="36"/>
                            </w:rPr>
                            <w:t>www.</w:t>
                          </w:r>
                          <w:r w:rsidR="000A5A2B">
                            <w:rPr>
                              <w:rFonts w:ascii="HelveticaNeue MediumCond" w:hAnsi="HelveticaNeue MediumCond"/>
                              <w:color w:val="00338D" w:themeColor="accent3"/>
                              <w:sz w:val="36"/>
                              <w:szCs w:val="36"/>
                            </w:rPr>
                            <w:t>website</w:t>
                          </w:r>
                          <w:r w:rsidRPr="007B678C">
                            <w:rPr>
                              <w:rFonts w:ascii="HelveticaNeue MediumCond" w:hAnsi="HelveticaNeue MediumCond"/>
                              <w:color w:val="00338D" w:themeColor="accent3"/>
                              <w:sz w:val="36"/>
                              <w:szCs w:val="36"/>
                            </w:rPr>
                            <w:t>.org.au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836CAF8" id="Text Box 2" o:spid="_x0000_s1027" type="#_x0000_t202" style="position:absolute;margin-left:-20.8pt;margin-top:-71.05pt;width:296.1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" filled="f" stroked="f">
              <v:textbox style="mso-fit-shape-to-text:t">
                <w:txbxContent>
                  <w:p w14:paraId="18A96835" w14:textId="2507FDAA" w:rsidR="00E77D21" w:rsidRPr="007B678C" w:rsidRDefault="00E77D21" w:rsidP="00E77D21">
                    <w:pPr>
                      <w:pStyle w:val="Title"/>
                      <w:rPr>
                        <w:rFonts w:ascii="HelveticaNeue MediumCond" w:hAnsi="HelveticaNeue MediumCond"/>
                        <w:color w:val="00338D" w:themeColor="accent3"/>
                        <w:sz w:val="36"/>
                        <w:szCs w:val="36"/>
                      </w:rPr>
                    </w:pPr>
                    <w:r w:rsidRPr="007B678C">
                      <w:rPr>
                        <w:rFonts w:ascii="HelveticaNeue MediumCond" w:hAnsi="HelveticaNeue MediumCond"/>
                        <w:color w:val="00338D" w:themeColor="accent3"/>
                        <w:sz w:val="36"/>
                        <w:szCs w:val="36"/>
                      </w:rPr>
                      <w:t>www.</w:t>
                    </w:r>
                    <w:r w:rsidR="000A5A2B">
                      <w:rPr>
                        <w:rFonts w:ascii="HelveticaNeue MediumCond" w:hAnsi="HelveticaNeue MediumCond"/>
                        <w:color w:val="00338D" w:themeColor="accent3"/>
                        <w:sz w:val="36"/>
                        <w:szCs w:val="36"/>
                      </w:rPr>
                      <w:t>website</w:t>
                    </w:r>
                    <w:r w:rsidRPr="007B678C">
                      <w:rPr>
                        <w:rFonts w:ascii="HelveticaNeue MediumCond" w:hAnsi="HelveticaNeue MediumCond"/>
                        <w:color w:val="00338D" w:themeColor="accent3"/>
                        <w:sz w:val="36"/>
                        <w:szCs w:val="36"/>
                      </w:rPr>
                      <w:t>.org.au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2EB014" w14:textId="77777777" w:rsidR="00EF2444" w:rsidRDefault="00EF2444" w:rsidP="005E34CC">
      <w:r>
        <w:separator/>
      </w:r>
    </w:p>
  </w:footnote>
  <w:footnote w:type="continuationSeparator" w:id="0">
    <w:p w14:paraId="3D7B01A2" w14:textId="77777777" w:rsidR="00EF2444" w:rsidRDefault="00EF2444" w:rsidP="005E3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69429" w14:textId="0E5910E2" w:rsidR="005E34CC" w:rsidRDefault="0095666E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ABB04E9" wp14:editId="37D7FA3C">
          <wp:simplePos x="0" y="0"/>
          <wp:positionH relativeFrom="column">
            <wp:posOffset>-203835</wp:posOffset>
          </wp:positionH>
          <wp:positionV relativeFrom="paragraph">
            <wp:posOffset>-5842</wp:posOffset>
          </wp:positionV>
          <wp:extent cx="6867525" cy="733425"/>
          <wp:effectExtent l="0" t="0" r="9525" b="9525"/>
          <wp:wrapNone/>
          <wp:docPr id="13" name="Picture 13" descr="LCA3088 Letterhead Header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CA3088 Letterhead Header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75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77D21" w:rsidRPr="008845D9">
      <w:rPr>
        <w:rFonts w:asciiTheme="minorHAnsi" w:hAnsiTheme="minorHAnsi" w:cstheme="minorHAnsi"/>
        <w:noProof/>
        <w:sz w:val="18"/>
        <w:szCs w:val="18"/>
        <w:lang w:eastAsia="en-AU"/>
      </w:rPr>
      <w:drawing>
        <wp:anchor distT="0" distB="0" distL="114300" distR="114300" simplePos="0" relativeHeight="251662336" behindDoc="1" locked="1" layoutInCell="1" allowOverlap="1" wp14:anchorId="09E962B4" wp14:editId="45BDB8D1">
          <wp:simplePos x="0" y="0"/>
          <wp:positionH relativeFrom="page">
            <wp:posOffset>10795</wp:posOffset>
          </wp:positionH>
          <wp:positionV relativeFrom="page">
            <wp:posOffset>9768205</wp:posOffset>
          </wp:positionV>
          <wp:extent cx="7559675" cy="22225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22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444"/>
    <w:rsid w:val="00081428"/>
    <w:rsid w:val="000A5A2B"/>
    <w:rsid w:val="000D247E"/>
    <w:rsid w:val="000D2D82"/>
    <w:rsid w:val="00190B41"/>
    <w:rsid w:val="00194B1B"/>
    <w:rsid w:val="001B03C2"/>
    <w:rsid w:val="001B326D"/>
    <w:rsid w:val="001D190B"/>
    <w:rsid w:val="0026758E"/>
    <w:rsid w:val="003B7DE5"/>
    <w:rsid w:val="003D4653"/>
    <w:rsid w:val="003F754B"/>
    <w:rsid w:val="004B0EBC"/>
    <w:rsid w:val="00575FC8"/>
    <w:rsid w:val="005A019A"/>
    <w:rsid w:val="005E34CC"/>
    <w:rsid w:val="005F70E4"/>
    <w:rsid w:val="00606D3B"/>
    <w:rsid w:val="00610940"/>
    <w:rsid w:val="00641A2F"/>
    <w:rsid w:val="007268F2"/>
    <w:rsid w:val="00787178"/>
    <w:rsid w:val="007A10A7"/>
    <w:rsid w:val="007B678C"/>
    <w:rsid w:val="008765E6"/>
    <w:rsid w:val="00882F33"/>
    <w:rsid w:val="00904EDB"/>
    <w:rsid w:val="0095666E"/>
    <w:rsid w:val="00964655"/>
    <w:rsid w:val="00985E33"/>
    <w:rsid w:val="00AF4F24"/>
    <w:rsid w:val="00B024DE"/>
    <w:rsid w:val="00BD1F75"/>
    <w:rsid w:val="00C56EC3"/>
    <w:rsid w:val="00D95E0E"/>
    <w:rsid w:val="00E24D0F"/>
    <w:rsid w:val="00E65CBA"/>
    <w:rsid w:val="00E77D21"/>
    <w:rsid w:val="00EF2444"/>
    <w:rsid w:val="00F73E48"/>
    <w:rsid w:val="00FD70E3"/>
    <w:rsid w:val="00FF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30CD9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90B"/>
    <w:rPr>
      <w:color w:val="21212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24D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24D0F"/>
    <w:rPr>
      <w:rFonts w:ascii="Segoe UI" w:hAnsi="Segoe UI" w:cs="Segoe UI"/>
      <w:color w:val="212120"/>
      <w:kern w:val="28"/>
      <w:sz w:val="18"/>
      <w:szCs w:val="18"/>
    </w:rPr>
  </w:style>
  <w:style w:type="paragraph" w:styleId="Header">
    <w:name w:val="header"/>
    <w:basedOn w:val="Normal"/>
    <w:link w:val="HeaderChar"/>
    <w:rsid w:val="005E34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E34CC"/>
    <w:rPr>
      <w:color w:val="212120"/>
      <w:kern w:val="28"/>
    </w:rPr>
  </w:style>
  <w:style w:type="paragraph" w:styleId="Footer">
    <w:name w:val="footer"/>
    <w:basedOn w:val="Normal"/>
    <w:link w:val="FooterChar"/>
    <w:rsid w:val="005E34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E34CC"/>
    <w:rPr>
      <w:color w:val="212120"/>
      <w:kern w:val="28"/>
    </w:rPr>
  </w:style>
  <w:style w:type="character" w:styleId="Hyperlink">
    <w:name w:val="Hyperlink"/>
    <w:basedOn w:val="DefaultParagraphFont"/>
    <w:rsid w:val="007871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7178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75FC8"/>
    <w:rPr>
      <w:color w:val="808080"/>
    </w:rPr>
  </w:style>
  <w:style w:type="character" w:styleId="Strong">
    <w:name w:val="Strong"/>
    <w:basedOn w:val="DefaultParagraphFont"/>
    <w:qFormat/>
    <w:rsid w:val="00575FC8"/>
    <w:rPr>
      <w:b/>
      <w:bCs/>
    </w:rPr>
  </w:style>
  <w:style w:type="paragraph" w:styleId="Title">
    <w:name w:val="Title"/>
    <w:basedOn w:val="Normal"/>
    <w:next w:val="Normal"/>
    <w:link w:val="TitleChar"/>
    <w:qFormat/>
    <w:rsid w:val="00E77D21"/>
    <w:pPr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E77D2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765FFF50D254FC9847C0F0BF806B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717E19-5C95-45AD-8575-05A98866BA3C}"/>
      </w:docPartPr>
      <w:docPartBody>
        <w:p w:rsidR="00851459" w:rsidRDefault="00D85761" w:rsidP="00D85761">
          <w:pPr>
            <w:pStyle w:val="4765FFF50D254FC9847C0F0BF806BB51"/>
          </w:pPr>
          <w:r w:rsidRPr="00BB6AA7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45 Light">
    <w:panose1 w:val="020B0400000000000000"/>
    <w:charset w:val="00"/>
    <w:family w:val="swiss"/>
    <w:notTrueType/>
    <w:pitch w:val="variable"/>
    <w:sig w:usb0="800000AF" w:usb1="4000004A" w:usb2="00000000" w:usb3="00000000" w:csb0="00000001" w:csb1="00000000"/>
  </w:font>
  <w:font w:name="HelveticaNeue MediumCond">
    <w:panose1 w:val="020B0606000000000000"/>
    <w:charset w:val="00"/>
    <w:family w:val="swiss"/>
    <w:notTrueType/>
    <w:pitch w:val="variable"/>
    <w:sig w:usb0="800000AF" w:usb1="40000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761"/>
    <w:rsid w:val="00851459"/>
    <w:rsid w:val="00D8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5761"/>
    <w:rPr>
      <w:color w:val="808080"/>
    </w:rPr>
  </w:style>
  <w:style w:type="paragraph" w:customStyle="1" w:styleId="4765FFF50D254FC9847C0F0BF806BB51">
    <w:name w:val="4765FFF50D254FC9847C0F0BF806BB51"/>
    <w:rsid w:val="00D857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ions">
      <a:dk1>
        <a:srgbClr val="0D2240"/>
      </a:dk1>
      <a:lt1>
        <a:sysClr val="window" lastClr="FFFFFF"/>
      </a:lt1>
      <a:dk2>
        <a:srgbClr val="00338D"/>
      </a:dk2>
      <a:lt2>
        <a:srgbClr val="E7E6E6"/>
      </a:lt2>
      <a:accent1>
        <a:srgbClr val="EBB700"/>
      </a:accent1>
      <a:accent2>
        <a:srgbClr val="55565A"/>
      </a:accent2>
      <a:accent3>
        <a:srgbClr val="00338D"/>
      </a:accent3>
      <a:accent4>
        <a:srgbClr val="407CCA"/>
      </a:accent4>
      <a:accent5>
        <a:srgbClr val="0D2240"/>
      </a:accent5>
      <a:accent6>
        <a:srgbClr val="B3B2B1"/>
      </a:accent6>
      <a:hlink>
        <a:srgbClr val="0563C1"/>
      </a:hlink>
      <a:folHlink>
        <a:srgbClr val="FF5C3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AE050-3327-4D3A-973F-43858A20B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Australia Day Citizenship Ceremony - Letter of Support</Template>
  <TotalTime>2</TotalTime>
  <Pages>1</Pages>
  <Words>43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CHC Lion Letterhead</vt:lpstr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CHC Lion Letterhead</dc:title>
  <dc:subject/>
  <dc:creator>davidgreenup</dc:creator>
  <cp:keywords>Lions Clubs Australia</cp:keywords>
  <dc:description/>
  <cp:lastModifiedBy>David Greenup</cp:lastModifiedBy>
  <cp:revision>2</cp:revision>
  <cp:lastPrinted>2017-10-12T21:00:00Z</cp:lastPrinted>
  <dcterms:created xsi:type="dcterms:W3CDTF">2020-05-16T03:31:00Z</dcterms:created>
  <dcterms:modified xsi:type="dcterms:W3CDTF">2020-05-16T03:31:00Z</dcterms:modified>
</cp:coreProperties>
</file>