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CBB0C" w14:textId="129F6D49" w:rsidR="00061F93" w:rsidRPr="00826C9F" w:rsidRDefault="00061F93" w:rsidP="009D56DB">
      <w:r w:rsidRPr="009D56DB">
        <w:rPr>
          <w:b/>
          <w:bCs/>
          <w:sz w:val="24"/>
          <w:szCs w:val="24"/>
        </w:rPr>
        <w:t>Meeting Date</w:t>
      </w:r>
      <w:r w:rsidR="00E87896" w:rsidRPr="009D56DB">
        <w:rPr>
          <w:b/>
          <w:bCs/>
          <w:sz w:val="24"/>
          <w:szCs w:val="24"/>
        </w:rPr>
        <w:t>:</w:t>
      </w:r>
      <w:r w:rsidR="00E87896" w:rsidRPr="009D56DB">
        <w:rPr>
          <w:sz w:val="24"/>
          <w:szCs w:val="24"/>
        </w:rPr>
        <w:t xml:space="preserve">  </w:t>
      </w:r>
      <w:r w:rsidR="006C07E5" w:rsidRPr="009D56DB">
        <w:rPr>
          <w:sz w:val="24"/>
          <w:szCs w:val="24"/>
        </w:rPr>
        <w:t xml:space="preserve">   </w:t>
      </w:r>
      <w:r w:rsidR="009D56DB" w:rsidRPr="009D56DB">
        <w:rPr>
          <w:sz w:val="24"/>
          <w:szCs w:val="24"/>
        </w:rPr>
        <w:t>MM</w:t>
      </w:r>
      <w:r w:rsidR="00A403D5" w:rsidRPr="009D56DB">
        <w:rPr>
          <w:sz w:val="24"/>
          <w:szCs w:val="24"/>
        </w:rPr>
        <w:t xml:space="preserve"> </w:t>
      </w:r>
      <w:r w:rsidR="009D56DB" w:rsidRPr="009D56DB">
        <w:rPr>
          <w:sz w:val="24"/>
          <w:szCs w:val="24"/>
        </w:rPr>
        <w:t>YYYY</w:t>
      </w:r>
      <w:r w:rsidR="006C07E5" w:rsidRPr="009D56DB">
        <w:rPr>
          <w:sz w:val="24"/>
          <w:szCs w:val="24"/>
        </w:rPr>
        <w:t xml:space="preserve">      </w:t>
      </w:r>
      <w:r w:rsidR="006C07E5">
        <w:t xml:space="preserve">                                   </w:t>
      </w:r>
    </w:p>
    <w:tbl>
      <w:tblPr>
        <w:tblW w:w="15641" w:type="dxa"/>
        <w:tblInd w:w="-77" w:type="dxa"/>
        <w:tblBorders>
          <w:top w:val="single" w:sz="4" w:space="0" w:color="00338D" w:themeColor="text2"/>
          <w:left w:val="single" w:sz="4" w:space="0" w:color="00338D" w:themeColor="text2"/>
          <w:bottom w:val="single" w:sz="4" w:space="0" w:color="00338D" w:themeColor="text2"/>
          <w:right w:val="single" w:sz="4" w:space="0" w:color="00338D" w:themeColor="text2"/>
          <w:insideH w:val="single" w:sz="4" w:space="0" w:color="00338D" w:themeColor="text2"/>
          <w:insideV w:val="single" w:sz="4" w:space="0" w:color="00338D" w:themeColor="text2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1385"/>
        <w:gridCol w:w="1411"/>
        <w:gridCol w:w="5165"/>
        <w:gridCol w:w="3288"/>
        <w:gridCol w:w="3288"/>
      </w:tblGrid>
      <w:tr w:rsidR="000F7D65" w:rsidRPr="002C346E" w14:paraId="1FE63B25" w14:textId="71983CC3" w:rsidTr="000F7D65">
        <w:trPr>
          <w:trHeight w:val="397"/>
          <w:tblHeader/>
        </w:trPr>
        <w:tc>
          <w:tcPr>
            <w:tcW w:w="1104" w:type="dxa"/>
            <w:shd w:val="clear" w:color="auto" w:fill="B5CFFF" w:themeFill="text2" w:themeFillTint="33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14:paraId="60707401" w14:textId="2DFE7F1B" w:rsidR="000F7D65" w:rsidRPr="000F7D65" w:rsidRDefault="000F7D65" w:rsidP="000F7D65">
            <w:pPr>
              <w:spacing w:after="0" w:line="308" w:lineRule="atLeast"/>
              <w:jc w:val="center"/>
              <w:rPr>
                <w:rFonts w:eastAsia="Times New Roman" w:cs="Calibri"/>
                <w:b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  <w:t>DOC #</w:t>
            </w:r>
          </w:p>
        </w:tc>
        <w:tc>
          <w:tcPr>
            <w:tcW w:w="1385" w:type="dxa"/>
            <w:shd w:val="clear" w:color="auto" w:fill="B5CFFF" w:themeFill="text2" w:themeFillTint="33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551F307E" w14:textId="7EB81D73" w:rsidR="000F7D65" w:rsidRPr="000F7D65" w:rsidRDefault="000F7D65" w:rsidP="000F7D65">
            <w:pPr>
              <w:spacing w:after="0" w:line="308" w:lineRule="atLeast"/>
              <w:jc w:val="center"/>
              <w:rPr>
                <w:rFonts w:eastAsia="Times New Roman" w:cs="Calibri"/>
                <w:b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sz w:val="24"/>
                <w:szCs w:val="20"/>
                <w:lang w:eastAsia="en-AU"/>
              </w:rPr>
              <w:t>IN/OUT</w:t>
            </w:r>
          </w:p>
        </w:tc>
        <w:tc>
          <w:tcPr>
            <w:tcW w:w="1411" w:type="dxa"/>
            <w:shd w:val="clear" w:color="auto" w:fill="B5CFFF" w:themeFill="text2" w:themeFillTint="33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14:paraId="289426D2" w14:textId="5D143926" w:rsidR="000F7D65" w:rsidRPr="000F7D65" w:rsidRDefault="000F7D65" w:rsidP="000F7D65">
            <w:pPr>
              <w:spacing w:after="0" w:line="308" w:lineRule="atLeast"/>
              <w:jc w:val="center"/>
              <w:rPr>
                <w:rFonts w:eastAsia="Times New Roman" w:cs="Calibri"/>
                <w:b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  <w:t>DATE</w:t>
            </w:r>
          </w:p>
        </w:tc>
        <w:tc>
          <w:tcPr>
            <w:tcW w:w="5165" w:type="dxa"/>
            <w:shd w:val="clear" w:color="auto" w:fill="B5CFFF" w:themeFill="text2" w:themeFillTint="33"/>
            <w:vAlign w:val="center"/>
          </w:tcPr>
          <w:p w14:paraId="50F319C6" w14:textId="3D4DA3A8" w:rsidR="000F7D65" w:rsidRPr="000F7D65" w:rsidRDefault="000F7D65" w:rsidP="000F7D65">
            <w:pPr>
              <w:spacing w:after="0" w:line="308" w:lineRule="atLeast"/>
              <w:ind w:left="170"/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  <w:t>FROM/TO</w:t>
            </w:r>
          </w:p>
        </w:tc>
        <w:tc>
          <w:tcPr>
            <w:tcW w:w="3288" w:type="dxa"/>
            <w:shd w:val="clear" w:color="auto" w:fill="B5CFFF" w:themeFill="text2" w:themeFillTint="33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14:paraId="56A1FFFC" w14:textId="00E3B19B" w:rsidR="000F7D65" w:rsidRPr="000F7D65" w:rsidRDefault="000F7D65" w:rsidP="000F7D65">
            <w:pPr>
              <w:spacing w:after="0" w:line="308" w:lineRule="atLeast"/>
              <w:ind w:left="170"/>
              <w:rPr>
                <w:rFonts w:eastAsia="Times New Roman" w:cs="Calibri"/>
                <w:b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  <w:t>TITLE/SUBJECT</w:t>
            </w:r>
          </w:p>
        </w:tc>
        <w:tc>
          <w:tcPr>
            <w:tcW w:w="3288" w:type="dxa"/>
            <w:shd w:val="clear" w:color="auto" w:fill="B5CFFF" w:themeFill="text2" w:themeFillTint="33"/>
            <w:vAlign w:val="center"/>
          </w:tcPr>
          <w:p w14:paraId="7860069D" w14:textId="480B1289" w:rsidR="000F7D65" w:rsidRPr="000F7D65" w:rsidRDefault="000F7D65" w:rsidP="000F7D65">
            <w:pPr>
              <w:spacing w:after="0" w:line="308" w:lineRule="atLeast"/>
              <w:jc w:val="center"/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</w:pPr>
            <w:r w:rsidRPr="000F7D65">
              <w:rPr>
                <w:rFonts w:eastAsia="Times New Roman" w:cs="Calibri"/>
                <w:b/>
                <w:kern w:val="24"/>
                <w:sz w:val="24"/>
                <w:szCs w:val="20"/>
                <w:lang w:eastAsia="en-AU"/>
              </w:rPr>
              <w:t>ACTION</w:t>
            </w:r>
          </w:p>
        </w:tc>
      </w:tr>
      <w:tr w:rsidR="000F7D65" w:rsidRPr="002C346E" w14:paraId="2276CF2A" w14:textId="16EAA5F4" w:rsidTr="000F7D65">
        <w:trPr>
          <w:trHeight w:val="397"/>
        </w:trPr>
        <w:tc>
          <w:tcPr>
            <w:tcW w:w="110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2C3A01C8" w14:textId="56184E84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  <w:r w:rsidRPr="000F7D65">
              <w:rPr>
                <w:rFonts w:eastAsia="Times New Roman" w:cs="Calibri"/>
                <w:lang w:eastAsia="en-AU"/>
              </w:rPr>
              <w:t>MM/01</w:t>
            </w:r>
          </w:p>
        </w:tc>
        <w:tc>
          <w:tcPr>
            <w:tcW w:w="1385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48631139" w14:textId="5CEDBA41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2669" w:themeColor="text2" w:themeShade="BF"/>
                <w:lang w:eastAsia="en-AU"/>
              </w:rPr>
            </w:pPr>
          </w:p>
        </w:tc>
        <w:tc>
          <w:tcPr>
            <w:tcW w:w="1411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1B98A10F" w14:textId="37F85269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AU"/>
              </w:rPr>
            </w:pPr>
          </w:p>
        </w:tc>
        <w:tc>
          <w:tcPr>
            <w:tcW w:w="5165" w:type="dxa"/>
            <w:vAlign w:val="center"/>
          </w:tcPr>
          <w:p w14:paraId="7BCD6548" w14:textId="77777777" w:rsidR="000F7D65" w:rsidRPr="000F7D65" w:rsidRDefault="000F7D65" w:rsidP="000F7D65">
            <w:pPr>
              <w:spacing w:after="0" w:line="240" w:lineRule="auto"/>
              <w:ind w:left="170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49677EC3" w14:textId="127144C3" w:rsidR="000F7D65" w:rsidRPr="000F7D65" w:rsidRDefault="000F7D65" w:rsidP="000F7D65">
            <w:pPr>
              <w:spacing w:after="0" w:line="240" w:lineRule="auto"/>
              <w:ind w:left="170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vAlign w:val="center"/>
          </w:tcPr>
          <w:p w14:paraId="42ED514A" w14:textId="7777777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</w:tr>
      <w:tr w:rsidR="000F7D65" w:rsidRPr="002C346E" w14:paraId="7F34893D" w14:textId="255460F2" w:rsidTr="000F7D65">
        <w:trPr>
          <w:trHeight w:val="397"/>
        </w:trPr>
        <w:tc>
          <w:tcPr>
            <w:tcW w:w="110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4ADBA019" w14:textId="07E1D4C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  <w:r w:rsidRPr="000F7D65">
              <w:rPr>
                <w:rFonts w:eastAsia="Times New Roman" w:cs="Calibri"/>
                <w:lang w:eastAsia="en-AU"/>
              </w:rPr>
              <w:t>MM/01</w:t>
            </w:r>
          </w:p>
        </w:tc>
        <w:tc>
          <w:tcPr>
            <w:tcW w:w="1385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6699BF37" w14:textId="0299AF7B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</w:p>
        </w:tc>
        <w:tc>
          <w:tcPr>
            <w:tcW w:w="1411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33497C8B" w14:textId="3D27B931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</w:p>
        </w:tc>
        <w:tc>
          <w:tcPr>
            <w:tcW w:w="5165" w:type="dxa"/>
            <w:vAlign w:val="center"/>
          </w:tcPr>
          <w:p w14:paraId="2E4841E5" w14:textId="77777777" w:rsidR="000F7D65" w:rsidRPr="000F7D65" w:rsidRDefault="000F7D65" w:rsidP="000F7D65">
            <w:pPr>
              <w:spacing w:after="0" w:line="240" w:lineRule="auto"/>
              <w:ind w:left="170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253BB8FD" w14:textId="6D09222F" w:rsidR="000F7D65" w:rsidRPr="000F7D65" w:rsidRDefault="000F7D65" w:rsidP="000F7D65">
            <w:pPr>
              <w:spacing w:after="0" w:line="240" w:lineRule="auto"/>
              <w:ind w:left="170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vAlign w:val="center"/>
          </w:tcPr>
          <w:p w14:paraId="3117EE52" w14:textId="7777777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</w:tr>
      <w:tr w:rsidR="000F7D65" w:rsidRPr="002C346E" w14:paraId="0892E812" w14:textId="7E1E816C" w:rsidTr="000F7D65">
        <w:trPr>
          <w:trHeight w:val="397"/>
        </w:trPr>
        <w:tc>
          <w:tcPr>
            <w:tcW w:w="110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1D81E65E" w14:textId="236CF75A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1385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1B6F6BB5" w14:textId="784ED04A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</w:p>
        </w:tc>
        <w:tc>
          <w:tcPr>
            <w:tcW w:w="1411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1C83C424" w14:textId="05AC122D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AU"/>
              </w:rPr>
            </w:pPr>
          </w:p>
        </w:tc>
        <w:tc>
          <w:tcPr>
            <w:tcW w:w="5165" w:type="dxa"/>
            <w:vAlign w:val="center"/>
          </w:tcPr>
          <w:p w14:paraId="253CFB44" w14:textId="77777777" w:rsidR="000F7D65" w:rsidRPr="000F7D65" w:rsidRDefault="000F7D65" w:rsidP="000F7D65">
            <w:pPr>
              <w:spacing w:after="0" w:line="240" w:lineRule="auto"/>
              <w:ind w:left="170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06085433" w14:textId="2514ACFC" w:rsidR="000F7D65" w:rsidRPr="000F7D65" w:rsidRDefault="000F7D65" w:rsidP="000F7D65">
            <w:pPr>
              <w:spacing w:after="0" w:line="240" w:lineRule="auto"/>
              <w:ind w:left="170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vAlign w:val="center"/>
          </w:tcPr>
          <w:p w14:paraId="735810EE" w14:textId="7777777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</w:tr>
      <w:tr w:rsidR="000F7D65" w:rsidRPr="002C346E" w14:paraId="78E07D5E" w14:textId="148E6EAD" w:rsidTr="000F7D65">
        <w:trPr>
          <w:trHeight w:val="397"/>
        </w:trPr>
        <w:tc>
          <w:tcPr>
            <w:tcW w:w="1104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06DDAF38" w14:textId="7777777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1385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01979F0F" w14:textId="2A4512CF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2171FF" w:themeColor="text2" w:themeTint="99"/>
                <w:lang w:eastAsia="en-AU"/>
              </w:rPr>
            </w:pPr>
          </w:p>
        </w:tc>
        <w:tc>
          <w:tcPr>
            <w:tcW w:w="1411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30BDC044" w14:textId="0FCEA56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en-AU"/>
              </w:rPr>
            </w:pPr>
          </w:p>
        </w:tc>
        <w:tc>
          <w:tcPr>
            <w:tcW w:w="5165" w:type="dxa"/>
            <w:vAlign w:val="center"/>
          </w:tcPr>
          <w:p w14:paraId="63D64A8E" w14:textId="77777777" w:rsidR="000F7D65" w:rsidRPr="000F7D65" w:rsidRDefault="000F7D65" w:rsidP="000F7D65">
            <w:pPr>
              <w:spacing w:after="0" w:line="240" w:lineRule="auto"/>
              <w:ind w:left="170"/>
              <w:jc w:val="center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</w:tcPr>
          <w:p w14:paraId="7A85C4EC" w14:textId="2F8030A1" w:rsidR="000F7D65" w:rsidRPr="000F7D65" w:rsidRDefault="000F7D65" w:rsidP="000F7D65">
            <w:pPr>
              <w:spacing w:after="0" w:line="240" w:lineRule="auto"/>
              <w:ind w:left="170"/>
              <w:rPr>
                <w:rFonts w:eastAsia="Times New Roman" w:cs="Calibri"/>
                <w:lang w:eastAsia="en-AU"/>
              </w:rPr>
            </w:pPr>
          </w:p>
        </w:tc>
        <w:tc>
          <w:tcPr>
            <w:tcW w:w="3288" w:type="dxa"/>
            <w:vAlign w:val="center"/>
          </w:tcPr>
          <w:p w14:paraId="3738B233" w14:textId="77777777" w:rsidR="000F7D65" w:rsidRPr="000F7D65" w:rsidRDefault="000F7D65" w:rsidP="000F7D65">
            <w:pPr>
              <w:spacing w:after="0" w:line="240" w:lineRule="auto"/>
              <w:jc w:val="center"/>
              <w:rPr>
                <w:rFonts w:eastAsia="Times New Roman" w:cs="Calibri"/>
                <w:lang w:eastAsia="en-AU"/>
              </w:rPr>
            </w:pPr>
          </w:p>
        </w:tc>
      </w:tr>
    </w:tbl>
    <w:p w14:paraId="70F4600C" w14:textId="60E358B7" w:rsidR="00567D81" w:rsidRDefault="00567D81"/>
    <w:p w14:paraId="6DA7F9BD" w14:textId="0116C49A" w:rsidR="003B51F1" w:rsidRPr="005E7CBD" w:rsidRDefault="003B51F1">
      <w:pPr>
        <w:rPr>
          <w:rFonts w:cs="Arial"/>
          <w:sz w:val="24"/>
          <w:szCs w:val="24"/>
        </w:rPr>
      </w:pPr>
    </w:p>
    <w:sectPr w:rsidR="003B51F1" w:rsidRPr="005E7CBD" w:rsidSect="009D56DB">
      <w:headerReference w:type="default" r:id="rId6"/>
      <w:footerReference w:type="default" r:id="rId7"/>
      <w:pgSz w:w="16838" w:h="11906" w:orient="landscape"/>
      <w:pgMar w:top="1418" w:right="720" w:bottom="993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6EC75" w14:textId="77777777" w:rsidR="0097045B" w:rsidRDefault="0097045B" w:rsidP="00F42E7A">
      <w:pPr>
        <w:spacing w:after="0" w:line="240" w:lineRule="auto"/>
      </w:pPr>
      <w:r>
        <w:separator/>
      </w:r>
    </w:p>
  </w:endnote>
  <w:endnote w:type="continuationSeparator" w:id="0">
    <w:p w14:paraId="6E072E4B" w14:textId="77777777" w:rsidR="0097045B" w:rsidRDefault="0097045B" w:rsidP="00F42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 MediumCond">
    <w:panose1 w:val="020B0606000000000000"/>
    <w:charset w:val="00"/>
    <w:family w:val="swiss"/>
    <w:notTrueType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4D616" w14:textId="2A95DBA3" w:rsidR="00F42E7A" w:rsidRPr="003A5329" w:rsidRDefault="009D56DB" w:rsidP="003A5329">
    <w:pPr>
      <w:tabs>
        <w:tab w:val="left" w:pos="6490"/>
        <w:tab w:val="right" w:pos="10080"/>
        <w:tab w:val="right" w:pos="10680"/>
      </w:tabs>
      <w:spacing w:after="0" w:line="240" w:lineRule="auto"/>
      <w:ind w:right="-12"/>
      <w:rPr>
        <w:rStyle w:val="Strong"/>
        <w:b w:val="0"/>
        <w:bCs w:val="0"/>
        <w:noProof/>
        <w:lang w:eastAsia="en-AU"/>
      </w:rPr>
    </w:pPr>
    <w:r w:rsidRPr="008845D9">
      <w:rPr>
        <w:rFonts w:asciiTheme="minorHAnsi" w:hAnsiTheme="minorHAnsi" w:cstheme="minorHAnsi"/>
        <w:noProof/>
        <w:sz w:val="18"/>
        <w:szCs w:val="18"/>
        <w:lang w:eastAsia="en-AU"/>
      </w:rPr>
      <w:drawing>
        <wp:anchor distT="0" distB="0" distL="114300" distR="114300" simplePos="0" relativeHeight="251668480" behindDoc="1" locked="1" layoutInCell="1" allowOverlap="1" wp14:anchorId="187231CF" wp14:editId="738BE4F3">
          <wp:simplePos x="0" y="0"/>
          <wp:positionH relativeFrom="page">
            <wp:posOffset>410210</wp:posOffset>
          </wp:positionH>
          <wp:positionV relativeFrom="page">
            <wp:posOffset>670560</wp:posOffset>
          </wp:positionV>
          <wp:extent cx="5435600" cy="17780"/>
          <wp:effectExtent l="0" t="0" r="0" b="0"/>
          <wp:wrapNone/>
          <wp:docPr id="76" name="Picture 7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0" cy="17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45D9">
      <w:rPr>
        <w:rFonts w:asciiTheme="minorHAnsi" w:hAnsiTheme="minorHAnsi" w:cstheme="minorHAnsi"/>
        <w:noProof/>
        <w:sz w:val="18"/>
        <w:szCs w:val="18"/>
        <w:lang w:eastAsia="en-AU"/>
      </w:rPr>
      <w:drawing>
        <wp:anchor distT="0" distB="0" distL="114300" distR="114300" simplePos="0" relativeHeight="251666432" behindDoc="1" locked="1" layoutInCell="1" allowOverlap="1" wp14:anchorId="6668BE5C" wp14:editId="2F04B3B7">
          <wp:simplePos x="0" y="0"/>
          <wp:positionH relativeFrom="page">
            <wp:posOffset>-776605</wp:posOffset>
          </wp:positionH>
          <wp:positionV relativeFrom="page">
            <wp:posOffset>679450</wp:posOffset>
          </wp:positionV>
          <wp:extent cx="4391660" cy="0"/>
          <wp:effectExtent l="0" t="0" r="0" b="0"/>
          <wp:wrapNone/>
          <wp:docPr id="77" name="Picture 7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1660" cy="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329" w:rsidRPr="008845D9">
      <w:rPr>
        <w:rFonts w:asciiTheme="minorHAnsi" w:hAnsiTheme="minorHAnsi" w:cstheme="minorHAnsi"/>
        <w:noProof/>
        <w:sz w:val="18"/>
        <w:szCs w:val="18"/>
        <w:lang w:eastAsia="en-AU"/>
      </w:rPr>
      <w:drawing>
        <wp:anchor distT="0" distB="0" distL="114300" distR="114300" simplePos="0" relativeHeight="251664384" behindDoc="1" locked="1" layoutInCell="1" allowOverlap="1" wp14:anchorId="4F7A59E2" wp14:editId="2F56243F">
          <wp:simplePos x="0" y="0"/>
          <wp:positionH relativeFrom="page">
            <wp:posOffset>11430</wp:posOffset>
          </wp:positionH>
          <wp:positionV relativeFrom="page">
            <wp:posOffset>6908800</wp:posOffset>
          </wp:positionV>
          <wp:extent cx="10691495" cy="30480"/>
          <wp:effectExtent l="0" t="0" r="0" b="7620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1495" cy="30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329">
      <w:rPr>
        <w:noProof/>
        <w:lang w:eastAsia="en-AU"/>
      </w:rPr>
      <w:t xml:space="preserve"> </w:t>
    </w:r>
    <w:r w:rsidR="006A4EAD">
      <w:rPr>
        <w:noProof/>
        <w:lang w:eastAsia="en-AU"/>
      </w:rPr>
      <w:drawing>
        <wp:anchor distT="0" distB="0" distL="114300" distR="114300" simplePos="0" relativeHeight="251658240" behindDoc="1" locked="1" layoutInCell="1" allowOverlap="1" wp14:anchorId="3040DDE1" wp14:editId="438CD27C">
          <wp:simplePos x="0" y="0"/>
          <wp:positionH relativeFrom="page">
            <wp:posOffset>664210</wp:posOffset>
          </wp:positionH>
          <wp:positionV relativeFrom="page">
            <wp:posOffset>9947275</wp:posOffset>
          </wp:positionV>
          <wp:extent cx="6772910" cy="20955"/>
          <wp:effectExtent l="0" t="0" r="8890" b="0"/>
          <wp:wrapNone/>
          <wp:docPr id="7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2910" cy="2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Style w:val="Strong"/>
          <w:rFonts w:ascii="HelveticaNeue MediumCond" w:hAnsi="HelveticaNeue MediumCond"/>
          <w:b w:val="0"/>
          <w:bCs w:val="0"/>
          <w:sz w:val="20"/>
          <w:szCs w:val="20"/>
        </w:rPr>
        <w:alias w:val="Title"/>
        <w:tag w:val=""/>
        <w:id w:val="-429815407"/>
        <w:placeholder>
          <w:docPart w:val="C12318A19619433AA4817DE690995DB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F7D65">
          <w:rPr>
            <w:rStyle w:val="Strong"/>
            <w:rFonts w:ascii="HelveticaNeue MediumCond" w:hAnsi="HelveticaNeue MediumCond"/>
            <w:b w:val="0"/>
            <w:bCs w:val="0"/>
            <w:sz w:val="20"/>
            <w:szCs w:val="20"/>
          </w:rPr>
          <w:t>Correspondence Register</w:t>
        </w:r>
      </w:sdtContent>
    </w:sdt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0F7D65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0F7D65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tab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  <w:instrText xml:space="preserve"/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</w:r>
    <w:r w:rsidR="003A5329">
      <w:rPr>
        <w:rStyle w:val="Strong"/>
        <w:rFonts w:ascii="HelveticaNeue MediumCond" w:hAnsi="HelveticaNeue MediumCond"/>
        <w:b w:val="0"/>
        <w:bCs w:val="0"/>
        <w:noProof/>
        <w:sz w:val="20"/>
        <w:szCs w:val="20"/>
      </w:rPr>
      <w:t>1</w:t>
    </w:r>
    <w:r w:rsidR="003A5329">
      <w:rPr>
        <w:rStyle w:val="Strong"/>
        <w:rFonts w:ascii="HelveticaNeue MediumCond" w:hAnsi="HelveticaNeue MediumCond"/>
        <w:b w:val="0"/>
        <w:bCs w:val="0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EB99EA" w14:textId="77777777" w:rsidR="0097045B" w:rsidRDefault="0097045B" w:rsidP="00F42E7A">
      <w:pPr>
        <w:spacing w:after="0" w:line="240" w:lineRule="auto"/>
      </w:pPr>
      <w:r>
        <w:separator/>
      </w:r>
    </w:p>
  </w:footnote>
  <w:footnote w:type="continuationSeparator" w:id="0">
    <w:p w14:paraId="17AE8915" w14:textId="77777777" w:rsidR="0097045B" w:rsidRDefault="0097045B" w:rsidP="00F42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9721D" w14:textId="156CD699" w:rsidR="00F42E7A" w:rsidRDefault="009D56DB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882AC6" wp14:editId="23569A26">
              <wp:simplePos x="0" y="0"/>
              <wp:positionH relativeFrom="margin">
                <wp:posOffset>-95250</wp:posOffset>
              </wp:positionH>
              <wp:positionV relativeFrom="paragraph">
                <wp:posOffset>-139700</wp:posOffset>
              </wp:positionV>
              <wp:extent cx="3282950" cy="31432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295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D34F5B" w14:textId="5DD6D795" w:rsidR="003A5329" w:rsidRPr="00CA79EF" w:rsidRDefault="003A5329" w:rsidP="003A5329">
                          <w:pPr>
                            <w:rPr>
                              <w:rFonts w:asciiTheme="minorHAnsi" w:hAnsiTheme="minorHAnsi" w:cstheme="minorHAnsi"/>
                              <w:color w:val="002776"/>
                              <w:sz w:val="36"/>
                              <w:lang w:val="en-US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2776"/>
                              <w:sz w:val="36"/>
                              <w:lang w:val="en-US"/>
                            </w:rPr>
                            <w:t>CORRESPONDENCE REGISTER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882AC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7.5pt;margin-top:-11pt;width:258.5pt;height:24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" filled="f" stroked="f" strokeweight=".5pt">
              <v:textbox>
                <w:txbxContent>
                  <w:p w14:paraId="76D34F5B" w14:textId="5DD6D795" w:rsidR="003A5329" w:rsidRPr="00CA79EF" w:rsidRDefault="003A5329" w:rsidP="003A5329">
                    <w:pPr>
                      <w:rPr>
                        <w:rFonts w:asciiTheme="minorHAnsi" w:hAnsiTheme="minorHAnsi" w:cstheme="minorHAnsi"/>
                        <w:color w:val="002776"/>
                        <w:sz w:val="36"/>
                        <w:lang w:val="en-US"/>
                      </w:rPr>
                    </w:pPr>
                    <w:r>
                      <w:rPr>
                        <w:rFonts w:asciiTheme="minorHAnsi" w:hAnsiTheme="minorHAnsi" w:cstheme="minorHAnsi"/>
                        <w:color w:val="002776"/>
                        <w:sz w:val="36"/>
                        <w:lang w:val="en-US"/>
                      </w:rPr>
                      <w:t>CORRESPONDENCE REGISTER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329">
      <w:rPr>
        <w:noProof/>
        <w:lang w:eastAsia="en-AU"/>
      </w:rPr>
      <w:drawing>
        <wp:anchor distT="0" distB="0" distL="114300" distR="114300" simplePos="0" relativeHeight="251660288" behindDoc="1" locked="0" layoutInCell="1" allowOverlap="1" wp14:anchorId="2B698E1F" wp14:editId="205875D7">
          <wp:simplePos x="0" y="0"/>
          <wp:positionH relativeFrom="margin">
            <wp:posOffset>3140075</wp:posOffset>
          </wp:positionH>
          <wp:positionV relativeFrom="paragraph">
            <wp:posOffset>-225743</wp:posOffset>
          </wp:positionV>
          <wp:extent cx="6871970" cy="730250"/>
          <wp:effectExtent l="0" t="0" r="5080" b="0"/>
          <wp:wrapNone/>
          <wp:docPr id="75" name="Picture 75" descr="LCA3088 Letterhead Heade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LCA3088 Letterhead Header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197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CBD"/>
    <w:rsid w:val="00014551"/>
    <w:rsid w:val="00024505"/>
    <w:rsid w:val="00026732"/>
    <w:rsid w:val="000361E8"/>
    <w:rsid w:val="0006083B"/>
    <w:rsid w:val="00061F93"/>
    <w:rsid w:val="0009761A"/>
    <w:rsid w:val="000A3448"/>
    <w:rsid w:val="000D0D8A"/>
    <w:rsid w:val="000E3D7B"/>
    <w:rsid w:val="000F31C4"/>
    <w:rsid w:val="000F7D65"/>
    <w:rsid w:val="00107D94"/>
    <w:rsid w:val="001277D5"/>
    <w:rsid w:val="00147469"/>
    <w:rsid w:val="00187ED2"/>
    <w:rsid w:val="001916EB"/>
    <w:rsid w:val="001932B3"/>
    <w:rsid w:val="001C658A"/>
    <w:rsid w:val="001D3288"/>
    <w:rsid w:val="001E402A"/>
    <w:rsid w:val="001F257D"/>
    <w:rsid w:val="001F7D43"/>
    <w:rsid w:val="0020375D"/>
    <w:rsid w:val="00226BD6"/>
    <w:rsid w:val="00226F53"/>
    <w:rsid w:val="00255117"/>
    <w:rsid w:val="00257E9F"/>
    <w:rsid w:val="0026143F"/>
    <w:rsid w:val="00271528"/>
    <w:rsid w:val="00295DCF"/>
    <w:rsid w:val="002A64F8"/>
    <w:rsid w:val="002B09EF"/>
    <w:rsid w:val="002B1525"/>
    <w:rsid w:val="002B4D93"/>
    <w:rsid w:val="002B5B43"/>
    <w:rsid w:val="002C346E"/>
    <w:rsid w:val="002D421D"/>
    <w:rsid w:val="002E0145"/>
    <w:rsid w:val="002E489C"/>
    <w:rsid w:val="002E4C99"/>
    <w:rsid w:val="002F1DEF"/>
    <w:rsid w:val="00301E07"/>
    <w:rsid w:val="00312180"/>
    <w:rsid w:val="003333BD"/>
    <w:rsid w:val="00344BFB"/>
    <w:rsid w:val="00346CC0"/>
    <w:rsid w:val="00357CC6"/>
    <w:rsid w:val="00365DC7"/>
    <w:rsid w:val="003906E3"/>
    <w:rsid w:val="003A0EA0"/>
    <w:rsid w:val="003A5329"/>
    <w:rsid w:val="003B4222"/>
    <w:rsid w:val="003B51F1"/>
    <w:rsid w:val="003B5E17"/>
    <w:rsid w:val="003C773E"/>
    <w:rsid w:val="003D73D4"/>
    <w:rsid w:val="003E1C73"/>
    <w:rsid w:val="003E4032"/>
    <w:rsid w:val="0042416B"/>
    <w:rsid w:val="00425012"/>
    <w:rsid w:val="00434BB8"/>
    <w:rsid w:val="00444375"/>
    <w:rsid w:val="00447BB1"/>
    <w:rsid w:val="00474C00"/>
    <w:rsid w:val="00484C12"/>
    <w:rsid w:val="004A2C96"/>
    <w:rsid w:val="004B16BA"/>
    <w:rsid w:val="004B3E92"/>
    <w:rsid w:val="004B76F1"/>
    <w:rsid w:val="004C453F"/>
    <w:rsid w:val="004D4ECB"/>
    <w:rsid w:val="004E28AF"/>
    <w:rsid w:val="00503D88"/>
    <w:rsid w:val="00513004"/>
    <w:rsid w:val="005244F6"/>
    <w:rsid w:val="00525E0C"/>
    <w:rsid w:val="00530148"/>
    <w:rsid w:val="005568C5"/>
    <w:rsid w:val="00567D81"/>
    <w:rsid w:val="0057050F"/>
    <w:rsid w:val="0057449B"/>
    <w:rsid w:val="0058444A"/>
    <w:rsid w:val="005911EB"/>
    <w:rsid w:val="00594C7B"/>
    <w:rsid w:val="005A521C"/>
    <w:rsid w:val="005E7CBD"/>
    <w:rsid w:val="005F3CCE"/>
    <w:rsid w:val="00616F89"/>
    <w:rsid w:val="0063197D"/>
    <w:rsid w:val="0066418A"/>
    <w:rsid w:val="00673AB6"/>
    <w:rsid w:val="00680763"/>
    <w:rsid w:val="00683456"/>
    <w:rsid w:val="006A26E5"/>
    <w:rsid w:val="006A4EAD"/>
    <w:rsid w:val="006C07E5"/>
    <w:rsid w:val="006C1131"/>
    <w:rsid w:val="006C40D7"/>
    <w:rsid w:val="006C5E2B"/>
    <w:rsid w:val="006D4264"/>
    <w:rsid w:val="006F245F"/>
    <w:rsid w:val="006F3402"/>
    <w:rsid w:val="006F6D58"/>
    <w:rsid w:val="0070678D"/>
    <w:rsid w:val="007222F0"/>
    <w:rsid w:val="007238C4"/>
    <w:rsid w:val="00731569"/>
    <w:rsid w:val="00733F33"/>
    <w:rsid w:val="007412EA"/>
    <w:rsid w:val="007554B0"/>
    <w:rsid w:val="0076453A"/>
    <w:rsid w:val="0078256C"/>
    <w:rsid w:val="007A07B8"/>
    <w:rsid w:val="007A2A3D"/>
    <w:rsid w:val="007B11B7"/>
    <w:rsid w:val="007B62E8"/>
    <w:rsid w:val="007D25B2"/>
    <w:rsid w:val="007D55C3"/>
    <w:rsid w:val="007E191F"/>
    <w:rsid w:val="007F48AA"/>
    <w:rsid w:val="008010A7"/>
    <w:rsid w:val="00826C9F"/>
    <w:rsid w:val="008270DB"/>
    <w:rsid w:val="00835C57"/>
    <w:rsid w:val="00850A85"/>
    <w:rsid w:val="00861107"/>
    <w:rsid w:val="00871A94"/>
    <w:rsid w:val="008B5147"/>
    <w:rsid w:val="008C2E3D"/>
    <w:rsid w:val="008C5C54"/>
    <w:rsid w:val="008E051B"/>
    <w:rsid w:val="008E2A33"/>
    <w:rsid w:val="00934DC1"/>
    <w:rsid w:val="0094665D"/>
    <w:rsid w:val="00960356"/>
    <w:rsid w:val="00963A8C"/>
    <w:rsid w:val="0097045B"/>
    <w:rsid w:val="009B530E"/>
    <w:rsid w:val="009D56DB"/>
    <w:rsid w:val="009D5DB3"/>
    <w:rsid w:val="009E5C18"/>
    <w:rsid w:val="009F40B4"/>
    <w:rsid w:val="009F4C42"/>
    <w:rsid w:val="009F5730"/>
    <w:rsid w:val="00A050BE"/>
    <w:rsid w:val="00A1094F"/>
    <w:rsid w:val="00A239FE"/>
    <w:rsid w:val="00A403D5"/>
    <w:rsid w:val="00A77858"/>
    <w:rsid w:val="00AC0365"/>
    <w:rsid w:val="00AC16F9"/>
    <w:rsid w:val="00AC26A4"/>
    <w:rsid w:val="00AC5C6D"/>
    <w:rsid w:val="00AC7253"/>
    <w:rsid w:val="00AD19ED"/>
    <w:rsid w:val="00AE3F40"/>
    <w:rsid w:val="00B05749"/>
    <w:rsid w:val="00B35C1F"/>
    <w:rsid w:val="00B37CE4"/>
    <w:rsid w:val="00B5029C"/>
    <w:rsid w:val="00B934A1"/>
    <w:rsid w:val="00B93BB4"/>
    <w:rsid w:val="00B93E2C"/>
    <w:rsid w:val="00BA67C6"/>
    <w:rsid w:val="00BE4171"/>
    <w:rsid w:val="00BE73CB"/>
    <w:rsid w:val="00BF1EF7"/>
    <w:rsid w:val="00BF7C17"/>
    <w:rsid w:val="00C15EB8"/>
    <w:rsid w:val="00C30B22"/>
    <w:rsid w:val="00C35B69"/>
    <w:rsid w:val="00C66B8C"/>
    <w:rsid w:val="00C763AB"/>
    <w:rsid w:val="00CA165F"/>
    <w:rsid w:val="00CB0852"/>
    <w:rsid w:val="00CB7530"/>
    <w:rsid w:val="00CD6FD0"/>
    <w:rsid w:val="00CE0344"/>
    <w:rsid w:val="00CE0EDD"/>
    <w:rsid w:val="00CF3D32"/>
    <w:rsid w:val="00D1606A"/>
    <w:rsid w:val="00D231F4"/>
    <w:rsid w:val="00D27D63"/>
    <w:rsid w:val="00D315AF"/>
    <w:rsid w:val="00D44717"/>
    <w:rsid w:val="00D60204"/>
    <w:rsid w:val="00D81384"/>
    <w:rsid w:val="00DA084A"/>
    <w:rsid w:val="00DB6A2D"/>
    <w:rsid w:val="00DE08B5"/>
    <w:rsid w:val="00DE22C3"/>
    <w:rsid w:val="00DE71F8"/>
    <w:rsid w:val="00DF4428"/>
    <w:rsid w:val="00E45EAC"/>
    <w:rsid w:val="00E47B1F"/>
    <w:rsid w:val="00E544B0"/>
    <w:rsid w:val="00E62DF0"/>
    <w:rsid w:val="00E87896"/>
    <w:rsid w:val="00EA752D"/>
    <w:rsid w:val="00EB0806"/>
    <w:rsid w:val="00EC1580"/>
    <w:rsid w:val="00EC1772"/>
    <w:rsid w:val="00ED2F92"/>
    <w:rsid w:val="00EE5128"/>
    <w:rsid w:val="00F172DD"/>
    <w:rsid w:val="00F42E7A"/>
    <w:rsid w:val="00F47878"/>
    <w:rsid w:val="00F50B4C"/>
    <w:rsid w:val="00F71EA7"/>
    <w:rsid w:val="00FA35AD"/>
    <w:rsid w:val="00FA7250"/>
    <w:rsid w:val="00FE6152"/>
    <w:rsid w:val="00FF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0BAC6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2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77858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42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F42E7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42E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F42E7A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3A5329"/>
    <w:rPr>
      <w:color w:val="808080"/>
    </w:rPr>
  </w:style>
  <w:style w:type="character" w:styleId="Strong">
    <w:name w:val="Strong"/>
    <w:basedOn w:val="DefaultParagraphFont"/>
    <w:uiPriority w:val="22"/>
    <w:qFormat/>
    <w:rsid w:val="003A5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12318A19619433AA4817DE690995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7EBD6-9BB9-48BE-BBBC-BA690F49B6EC}"/>
      </w:docPartPr>
      <w:docPartBody>
        <w:p w:rsidR="00000000" w:rsidRDefault="00D8416E">
          <w:r w:rsidRPr="00B902BE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 MediumCond">
    <w:panose1 w:val="020B0606000000000000"/>
    <w:charset w:val="00"/>
    <w:family w:val="swiss"/>
    <w:notTrueType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16E"/>
    <w:rsid w:val="00D8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16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D8416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416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ons">
      <a:dk1>
        <a:srgbClr val="0D2240"/>
      </a:dk1>
      <a:lt1>
        <a:sysClr val="window" lastClr="FFFFFF"/>
      </a:lt1>
      <a:dk2>
        <a:srgbClr val="00338D"/>
      </a:dk2>
      <a:lt2>
        <a:srgbClr val="E7E6E6"/>
      </a:lt2>
      <a:accent1>
        <a:srgbClr val="EBB700"/>
      </a:accent1>
      <a:accent2>
        <a:srgbClr val="55565A"/>
      </a:accent2>
      <a:accent3>
        <a:srgbClr val="00338D"/>
      </a:accent3>
      <a:accent4>
        <a:srgbClr val="407CCA"/>
      </a:accent4>
      <a:accent5>
        <a:srgbClr val="0D2240"/>
      </a:accent5>
      <a:accent6>
        <a:srgbClr val="B3B2B1"/>
      </a:accent6>
      <a:hlink>
        <a:srgbClr val="0563C1"/>
      </a:hlink>
      <a:folHlink>
        <a:srgbClr val="FF5C3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COUNCIL OF GOVERNORS REPORT 20XX-1</Template>
  <TotalTime>4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Correspondence Register</dc:title>
  <dc:creator>Rodd</dc:creator>
  <cp:lastModifiedBy>David Greenup</cp:lastModifiedBy>
  <cp:revision>2</cp:revision>
  <cp:lastPrinted>2013-03-18T02:26:00Z</cp:lastPrinted>
  <dcterms:created xsi:type="dcterms:W3CDTF">2020-05-07T08:35:00Z</dcterms:created>
  <dcterms:modified xsi:type="dcterms:W3CDTF">2020-05-07T08:35:00Z</dcterms:modified>
</cp:coreProperties>
</file>