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5C40C" w14:textId="246B0E4E" w:rsidR="0067625D" w:rsidRDefault="0022444E">
      <w:pPr>
        <w:pStyle w:val="Body"/>
      </w:pPr>
      <w:r>
        <w:rPr>
          <w:noProof/>
        </w:rPr>
        <mc:AlternateContent>
          <mc:Choice Requires="wpg">
            <w:drawing>
              <wp:anchor distT="152400" distB="152400" distL="152400" distR="152400" simplePos="0" relativeHeight="251659264" behindDoc="0" locked="0" layoutInCell="1" allowOverlap="1" wp14:anchorId="7183257F" wp14:editId="1EF28472">
                <wp:simplePos x="0" y="0"/>
                <wp:positionH relativeFrom="margin">
                  <wp:posOffset>-161925</wp:posOffset>
                </wp:positionH>
                <wp:positionV relativeFrom="line">
                  <wp:posOffset>0</wp:posOffset>
                </wp:positionV>
                <wp:extent cx="2879725" cy="698055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8" name="officeArt object" descr="Grou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6980555"/>
                          <a:chOff x="0" y="0"/>
                          <a:chExt cx="2879999" cy="6980600"/>
                        </a:xfrm>
                      </wpg:grpSpPr>
                      <wps:wsp>
                        <wps:cNvPr id="1073741825" name="LIONS…"/>
                        <wps:cNvSpPr txBox="1"/>
                        <wps:spPr>
                          <a:xfrm>
                            <a:off x="0" y="0"/>
                            <a:ext cx="2880000" cy="2597746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1D9243FD" w14:textId="77777777" w:rsidR="0067625D" w:rsidRPr="0022444E" w:rsidRDefault="00000000" w:rsidP="0022444E">
                              <w:pPr>
                                <w:pStyle w:val="Body"/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de-DE"/>
                                </w:rPr>
                                <w:t>LIONS</w:t>
                              </w: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  <w:t> </w:t>
                              </w:r>
                            </w:p>
                            <w:p w14:paraId="0F46F8F6" w14:textId="77777777" w:rsidR="0067625D" w:rsidRPr="0022444E" w:rsidRDefault="00000000" w:rsidP="0022444E">
                              <w:pPr>
                                <w:pStyle w:val="Body"/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en-US"/>
                                </w:rPr>
                                <w:t>CLUB OF</w:t>
                              </w: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  <w:t> </w:t>
                              </w:r>
                            </w:p>
                            <w:p w14:paraId="30C9A3C0" w14:textId="77777777" w:rsidR="0067625D" w:rsidRPr="0022444E" w:rsidRDefault="00000000" w:rsidP="0022444E">
                              <w:pPr>
                                <w:pStyle w:val="Body"/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en-US"/>
                                </w:rPr>
                                <w:t>{Club Name}</w:t>
                              </w:r>
                            </w:p>
                          </w:txbxContent>
                        </wps:txbx>
                        <wps:bodyPr wrap="square" lIns="50800" tIns="50800" rIns="50800" bIns="50800" numCol="1" anchor="t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3741826" name="lionlogo_Mono-BLACK.pdf" descr="lionlogo_Mono-BLACK.pdf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3481" y="2191345"/>
                            <a:ext cx="2712867" cy="256882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27" name="INVITES YOU!…"/>
                        <wps:cNvSpPr txBox="1"/>
                        <wps:spPr>
                          <a:xfrm>
                            <a:off x="0" y="5412875"/>
                            <a:ext cx="2880000" cy="1567726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6C4575E6" w14:textId="77777777" w:rsidR="0067625D" w:rsidRPr="0022444E" w:rsidRDefault="00000000" w:rsidP="0022444E">
                              <w:pPr>
                                <w:pStyle w:val="Body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en-US"/>
                                </w:rPr>
                                <w:t>INVITES YOU!</w:t>
                              </w:r>
                            </w:p>
                            <w:p w14:paraId="3FC8FA08" w14:textId="77777777" w:rsidR="0067625D" w:rsidRPr="0022444E" w:rsidRDefault="0067625D" w:rsidP="0022444E">
                              <w:pPr>
                                <w:pStyle w:val="Body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</w:p>
                            <w:p w14:paraId="1C2CD9F4" w14:textId="77777777" w:rsidR="0067625D" w:rsidRPr="0022444E" w:rsidRDefault="00000000" w:rsidP="0022444E">
                              <w:pPr>
                                <w:pStyle w:val="Body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24"/>
                                  <w:szCs w:val="24"/>
                                  <w:lang w:val="en-US"/>
                                </w:rPr>
                                <w:t>www.facebook.com/ {Club Name}</w:t>
                              </w:r>
                            </w:p>
                          </w:txbxContent>
                        </wps:txbx>
                        <wps:bodyPr wrap="square" lIns="50800" tIns="50800" rIns="50800" bIns="508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83257F" id="officeArt object" o:spid="_x0000_s1026" alt="Group" style="position:absolute;margin-left:-12.75pt;margin-top:0;width:226.75pt;height:549.65pt;z-index:251659264;mso-wrap-distance-left:12pt;mso-wrap-distance-top:12pt;mso-wrap-distance-right:12pt;mso-wrap-distance-bottom:12pt;mso-position-horizontal-relative:margin;mso-position-vertical-relative:line" coordsize="28799,69806" wrapcoords="0 0 21600 0 21600 21600 0 21600 0 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LIONS…" o:spid="_x0000_s1027" type="#_x0000_t202" style="position:absolute;width:28800;height:259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" filled="f" stroked="f" strokeweight="1pt">
                  <v:stroke miterlimit="4"/>
                  <v:textbox inset="4pt,4pt,4pt,4pt">
                    <w:txbxContent>
                      <w:p w14:paraId="1D9243FD" w14:textId="77777777" w:rsidR="0067625D" w:rsidRPr="0022444E" w:rsidRDefault="00000000" w:rsidP="0022444E">
                        <w:pPr>
                          <w:pStyle w:val="Body"/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de-DE"/>
                          </w:rPr>
                          <w:t>LIONS</w:t>
                        </w: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  <w:t> </w:t>
                        </w:r>
                      </w:p>
                      <w:p w14:paraId="0F46F8F6" w14:textId="77777777" w:rsidR="0067625D" w:rsidRPr="0022444E" w:rsidRDefault="00000000" w:rsidP="0022444E">
                        <w:pPr>
                          <w:pStyle w:val="Body"/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en-US"/>
                          </w:rPr>
                          <w:t>CLUB OF</w:t>
                        </w: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  <w:t> </w:t>
                        </w:r>
                      </w:p>
                      <w:p w14:paraId="30C9A3C0" w14:textId="77777777" w:rsidR="0067625D" w:rsidRPr="0022444E" w:rsidRDefault="00000000" w:rsidP="0022444E">
                        <w:pPr>
                          <w:pStyle w:val="Body"/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en-US"/>
                          </w:rPr>
                          <w:t>{Club Name}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lionlogo_Mono-BLACK.pdf" o:spid="_x0000_s1028" type="#_x0000_t75" alt="lionlogo_Mono-BLACK.pdf" style="position:absolute;left:834;top:21913;width:27129;height:2568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" strokeweight="1pt">
                  <v:stroke miterlimit="4"/>
                  <v:imagedata r:id="rId7" o:title="lionlogo_Mono-BLACK"/>
                </v:shape>
                <v:shape id="INVITES YOU!…" o:spid="_x0000_s1029" type="#_x0000_t202" style="position:absolute;top:54128;width:28800;height:156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" filled="f" stroked="f" strokeweight="1pt">
                  <v:stroke miterlimit="4"/>
                  <v:textbox inset="4pt,4pt,4pt,4pt">
                    <w:txbxContent>
                      <w:p w14:paraId="6C4575E6" w14:textId="77777777" w:rsidR="0067625D" w:rsidRPr="0022444E" w:rsidRDefault="00000000" w:rsidP="0022444E">
                        <w:pPr>
                          <w:pStyle w:val="Body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en-US"/>
                          </w:rPr>
                          <w:t>INVITES YOU!</w:t>
                        </w:r>
                      </w:p>
                      <w:p w14:paraId="3FC8FA08" w14:textId="77777777" w:rsidR="0067625D" w:rsidRPr="0022444E" w:rsidRDefault="0067625D" w:rsidP="0022444E">
                        <w:pPr>
                          <w:pStyle w:val="Body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</w:p>
                      <w:p w14:paraId="1C2CD9F4" w14:textId="77777777" w:rsidR="0067625D" w:rsidRPr="0022444E" w:rsidRDefault="00000000" w:rsidP="0022444E">
                        <w:pPr>
                          <w:pStyle w:val="Body"/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24"/>
                            <w:szCs w:val="24"/>
                            <w:lang w:val="en-US"/>
                          </w:rPr>
                          <w:t>www.facebook.com/ {Club Name}</w:t>
                        </w:r>
                      </w:p>
                    </w:txbxContent>
                  </v:textbox>
                </v:shape>
                <w10:wrap type="through" anchorx="margin" anchory="lin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152400" distB="152400" distL="152400" distR="152400" simplePos="0" relativeHeight="251663360" behindDoc="0" locked="0" layoutInCell="1" allowOverlap="1" wp14:anchorId="43ABD68F" wp14:editId="703AE866">
                <wp:simplePos x="0" y="0"/>
                <wp:positionH relativeFrom="margin">
                  <wp:posOffset>3384550</wp:posOffset>
                </wp:positionH>
                <wp:positionV relativeFrom="line">
                  <wp:posOffset>0</wp:posOffset>
                </wp:positionV>
                <wp:extent cx="2879725" cy="698055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2" name="officeArt object" descr="Grou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6980555"/>
                          <a:chOff x="0" y="0"/>
                          <a:chExt cx="2879999" cy="6980599"/>
                        </a:xfrm>
                      </wpg:grpSpPr>
                      <wps:wsp>
                        <wps:cNvPr id="1073741829" name="LIONS…"/>
                        <wps:cNvSpPr txBox="1"/>
                        <wps:spPr>
                          <a:xfrm>
                            <a:off x="0" y="0"/>
                            <a:ext cx="2880000" cy="2597746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0E739FDD" w14:textId="77777777" w:rsidR="0022444E" w:rsidRPr="0022444E" w:rsidRDefault="0022444E" w:rsidP="0022444E">
                              <w:pPr>
                                <w:pStyle w:val="Body"/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de-DE"/>
                                </w:rPr>
                                <w:t>LIONS</w:t>
                              </w: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  <w:t> </w:t>
                              </w:r>
                            </w:p>
                            <w:p w14:paraId="04C8A2DA" w14:textId="77777777" w:rsidR="0022444E" w:rsidRPr="0022444E" w:rsidRDefault="0022444E" w:rsidP="0022444E">
                              <w:pPr>
                                <w:pStyle w:val="Body"/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en-US"/>
                                </w:rPr>
                                <w:t>CLUB OF</w:t>
                              </w: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  <w:t> </w:t>
                              </w:r>
                            </w:p>
                            <w:p w14:paraId="201C3633" w14:textId="77777777" w:rsidR="0022444E" w:rsidRPr="0022444E" w:rsidRDefault="0022444E" w:rsidP="0022444E">
                              <w:pPr>
                                <w:pStyle w:val="Body"/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en-US"/>
                                </w:rPr>
                                <w:t>{Club Name}</w:t>
                              </w:r>
                            </w:p>
                            <w:p w14:paraId="25C209F7" w14:textId="1F5B590A" w:rsidR="0067625D" w:rsidRDefault="0067625D">
                              <w:pPr>
                                <w:pStyle w:val="Body"/>
                                <w:spacing w:line="288" w:lineRule="auto"/>
                                <w:jc w:val="center"/>
                              </w:pPr>
                            </w:p>
                          </w:txbxContent>
                        </wps:txbx>
                        <wps:bodyPr wrap="square" lIns="50800" tIns="50800" rIns="50800" bIns="50800" numCol="1" anchor="t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3741830" name="lionlogo_Mono-BLACK.pdf" descr="lionlogo_Mono-BLACK.pdf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3481" y="2191345"/>
                            <a:ext cx="2712867" cy="256882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31" name="INVITES YOU!…"/>
                        <wps:cNvSpPr txBox="1"/>
                        <wps:spPr>
                          <a:xfrm>
                            <a:off x="0" y="5412875"/>
                            <a:ext cx="2880000" cy="156772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40AC392A" w14:textId="77777777" w:rsidR="0022444E" w:rsidRPr="0022444E" w:rsidRDefault="0022444E" w:rsidP="0022444E">
                              <w:pPr>
                                <w:pStyle w:val="Body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en-US"/>
                                </w:rPr>
                                <w:t>INVITES YOU!</w:t>
                              </w:r>
                            </w:p>
                            <w:p w14:paraId="2A19CFE9" w14:textId="77777777" w:rsidR="0022444E" w:rsidRPr="0022444E" w:rsidRDefault="0022444E" w:rsidP="0022444E">
                              <w:pPr>
                                <w:pStyle w:val="Body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</w:p>
                            <w:p w14:paraId="3B49D458" w14:textId="77777777" w:rsidR="0022444E" w:rsidRPr="0022444E" w:rsidRDefault="0022444E" w:rsidP="0022444E">
                              <w:pPr>
                                <w:pStyle w:val="Body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24"/>
                                  <w:szCs w:val="24"/>
                                  <w:lang w:val="en-US"/>
                                </w:rPr>
                                <w:t>www.facebook.com/ {Club Name}</w:t>
                              </w:r>
                            </w:p>
                            <w:p w14:paraId="4B68A9C2" w14:textId="6F2D874B" w:rsidR="0067625D" w:rsidRDefault="0067625D">
                              <w:pPr>
                                <w:pStyle w:val="Body"/>
                                <w:spacing w:line="288" w:lineRule="auto"/>
                                <w:jc w:val="center"/>
                              </w:pPr>
                            </w:p>
                          </w:txbxContent>
                        </wps:txbx>
                        <wps:bodyPr wrap="square" lIns="50800" tIns="50800" rIns="50800" bIns="508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ABD68F" id="_x0000_s1030" alt="Group" style="position:absolute;margin-left:266.5pt;margin-top:0;width:226.75pt;height:549.65pt;z-index:251663360;mso-wrap-distance-left:12pt;mso-wrap-distance-top:12pt;mso-wrap-distance-right:12pt;mso-wrap-distance-bottom:12pt;mso-position-horizontal-relative:margin;mso-position-vertical-relative:line" coordsize="28799,69805" wrapcoords="0 0 21600 0 21600 21600 0 21600 0 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">
                <v:shape id="LIONS…" o:spid="_x0000_s1031" type="#_x0000_t202" style="position:absolute;width:28800;height:259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" filled="f" stroked="f" strokeweight="1pt">
                  <v:stroke miterlimit="4"/>
                  <v:textbox inset="4pt,4pt,4pt,4pt">
                    <w:txbxContent>
                      <w:p w14:paraId="0E739FDD" w14:textId="77777777" w:rsidR="0022444E" w:rsidRPr="0022444E" w:rsidRDefault="0022444E" w:rsidP="0022444E">
                        <w:pPr>
                          <w:pStyle w:val="Body"/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de-DE"/>
                          </w:rPr>
                          <w:t>LIONS</w:t>
                        </w: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  <w:t> </w:t>
                        </w:r>
                      </w:p>
                      <w:p w14:paraId="04C8A2DA" w14:textId="77777777" w:rsidR="0022444E" w:rsidRPr="0022444E" w:rsidRDefault="0022444E" w:rsidP="0022444E">
                        <w:pPr>
                          <w:pStyle w:val="Body"/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en-US"/>
                          </w:rPr>
                          <w:t>CLUB OF</w:t>
                        </w: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  <w:t> </w:t>
                        </w:r>
                      </w:p>
                      <w:p w14:paraId="201C3633" w14:textId="77777777" w:rsidR="0022444E" w:rsidRPr="0022444E" w:rsidRDefault="0022444E" w:rsidP="0022444E">
                        <w:pPr>
                          <w:pStyle w:val="Body"/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en-US"/>
                          </w:rPr>
                          <w:t>{Club Name}</w:t>
                        </w:r>
                      </w:p>
                      <w:p w14:paraId="25C209F7" w14:textId="1F5B590A" w:rsidR="0067625D" w:rsidRDefault="0067625D">
                        <w:pPr>
                          <w:pStyle w:val="Body"/>
                          <w:spacing w:line="288" w:lineRule="auto"/>
                          <w:jc w:val="center"/>
                        </w:pPr>
                      </w:p>
                    </w:txbxContent>
                  </v:textbox>
                </v:shape>
                <v:shape id="lionlogo_Mono-BLACK.pdf" o:spid="_x0000_s1032" type="#_x0000_t75" alt="lionlogo_Mono-BLACK.pdf" style="position:absolute;left:834;top:21913;width:27129;height:2568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" strokeweight="1pt">
                  <v:stroke miterlimit="4"/>
                  <v:imagedata r:id="rId7" o:title="lionlogo_Mono-BLACK"/>
                </v:shape>
                <v:shape id="INVITES YOU!…" o:spid="_x0000_s1033" type="#_x0000_t202" style="position:absolute;top:54128;width:28800;height:156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" filled="f" stroked="f" strokeweight="1pt">
                  <v:stroke miterlimit="4"/>
                  <v:textbox inset="4pt,4pt,4pt,4pt">
                    <w:txbxContent>
                      <w:p w14:paraId="40AC392A" w14:textId="77777777" w:rsidR="0022444E" w:rsidRPr="0022444E" w:rsidRDefault="0022444E" w:rsidP="0022444E">
                        <w:pPr>
                          <w:pStyle w:val="Body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en-US"/>
                          </w:rPr>
                          <w:t>INVITES YOU!</w:t>
                        </w:r>
                      </w:p>
                      <w:p w14:paraId="2A19CFE9" w14:textId="77777777" w:rsidR="0022444E" w:rsidRPr="0022444E" w:rsidRDefault="0022444E" w:rsidP="0022444E">
                        <w:pPr>
                          <w:pStyle w:val="Body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</w:p>
                      <w:p w14:paraId="3B49D458" w14:textId="77777777" w:rsidR="0022444E" w:rsidRPr="0022444E" w:rsidRDefault="0022444E" w:rsidP="0022444E">
                        <w:pPr>
                          <w:pStyle w:val="Body"/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24"/>
                            <w:szCs w:val="24"/>
                            <w:lang w:val="en-US"/>
                          </w:rPr>
                          <w:t>www.facebook.com/ {Club Name}</w:t>
                        </w:r>
                      </w:p>
                      <w:p w14:paraId="4B68A9C2" w14:textId="6F2D874B" w:rsidR="0067625D" w:rsidRDefault="0067625D">
                        <w:pPr>
                          <w:pStyle w:val="Body"/>
                          <w:spacing w:line="288" w:lineRule="auto"/>
                          <w:jc w:val="center"/>
                        </w:pPr>
                      </w:p>
                    </w:txbxContent>
                  </v:textbox>
                </v:shape>
                <w10:wrap type="through" anchorx="margin" anchory="lin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152400" distB="152400" distL="152400" distR="152400" simplePos="0" relativeHeight="251664384" behindDoc="0" locked="0" layoutInCell="1" allowOverlap="1" wp14:anchorId="37F1F275" wp14:editId="400DE5EF">
                <wp:simplePos x="0" y="0"/>
                <wp:positionH relativeFrom="margin">
                  <wp:posOffset>6931585</wp:posOffset>
                </wp:positionH>
                <wp:positionV relativeFrom="line">
                  <wp:posOffset>598</wp:posOffset>
                </wp:positionV>
                <wp:extent cx="2880000" cy="6980601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6" name="officeArt object" descr="Grou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000" cy="6980601"/>
                          <a:chOff x="0" y="0"/>
                          <a:chExt cx="2879999" cy="6980599"/>
                        </a:xfrm>
                      </wpg:grpSpPr>
                      <wps:wsp>
                        <wps:cNvPr id="1073741833" name="LIONS…"/>
                        <wps:cNvSpPr txBox="1"/>
                        <wps:spPr>
                          <a:xfrm>
                            <a:off x="0" y="0"/>
                            <a:ext cx="2880000" cy="2597746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4F146187" w14:textId="77777777" w:rsidR="0022444E" w:rsidRPr="0022444E" w:rsidRDefault="0022444E" w:rsidP="0022444E">
                              <w:pPr>
                                <w:pStyle w:val="Body"/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de-DE"/>
                                </w:rPr>
                                <w:t>LIONS</w:t>
                              </w: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  <w:t> </w:t>
                              </w:r>
                            </w:p>
                            <w:p w14:paraId="5BEE6044" w14:textId="77777777" w:rsidR="0022444E" w:rsidRPr="0022444E" w:rsidRDefault="0022444E" w:rsidP="0022444E">
                              <w:pPr>
                                <w:pStyle w:val="Body"/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en-US"/>
                                </w:rPr>
                                <w:t>CLUB OF</w:t>
                              </w: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  <w:t> </w:t>
                              </w:r>
                            </w:p>
                            <w:p w14:paraId="62F003F1" w14:textId="77777777" w:rsidR="0022444E" w:rsidRPr="0022444E" w:rsidRDefault="0022444E" w:rsidP="0022444E">
                              <w:pPr>
                                <w:pStyle w:val="Body"/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en-US"/>
                                </w:rPr>
                                <w:t>{Club Name}</w:t>
                              </w:r>
                            </w:p>
                            <w:p w14:paraId="4D6E9E4B" w14:textId="7558146C" w:rsidR="0067625D" w:rsidRDefault="0067625D">
                              <w:pPr>
                                <w:pStyle w:val="Body"/>
                                <w:spacing w:line="288" w:lineRule="auto"/>
                                <w:jc w:val="center"/>
                              </w:pPr>
                            </w:p>
                          </w:txbxContent>
                        </wps:txbx>
                        <wps:bodyPr wrap="square" lIns="50800" tIns="50800" rIns="50800" bIns="50800" numCol="1" anchor="t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3741834" name="lionlogo_Mono-BLACK.pdf" descr="lionlogo_Mono-BLACK.pdf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3481" y="2191345"/>
                            <a:ext cx="2712867" cy="256882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35" name="INVITES YOU!…"/>
                        <wps:cNvSpPr txBox="1"/>
                        <wps:spPr>
                          <a:xfrm>
                            <a:off x="0" y="5412875"/>
                            <a:ext cx="2880000" cy="156772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09226A84" w14:textId="77777777" w:rsidR="0022444E" w:rsidRPr="0022444E" w:rsidRDefault="0022444E" w:rsidP="0022444E">
                              <w:pPr>
                                <w:pStyle w:val="Body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  <w:lang w:val="en-US"/>
                                </w:rPr>
                                <w:t>INVITES YOU!</w:t>
                              </w:r>
                            </w:p>
                            <w:p w14:paraId="085D01EE" w14:textId="77777777" w:rsidR="0022444E" w:rsidRPr="0022444E" w:rsidRDefault="0022444E" w:rsidP="0022444E">
                              <w:pPr>
                                <w:pStyle w:val="Body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62"/>
                                  <w:szCs w:val="62"/>
                                </w:rPr>
                              </w:pPr>
                            </w:p>
                            <w:p w14:paraId="731FAEDF" w14:textId="77777777" w:rsidR="0022444E" w:rsidRPr="0022444E" w:rsidRDefault="0022444E" w:rsidP="0022444E">
                              <w:pPr>
                                <w:pStyle w:val="Body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22444E">
                                <w:rPr>
                                  <w:rFonts w:ascii="Arial" w:hAnsi="Arial" w:cs="Arial"/>
                                  <w:b/>
                                  <w:bCs/>
                                  <w:sz w:val="24"/>
                                  <w:szCs w:val="24"/>
                                  <w:lang w:val="en-US"/>
                                </w:rPr>
                                <w:t>www.facebook.com/ {Club Name}</w:t>
                              </w:r>
                            </w:p>
                            <w:p w14:paraId="7CF47149" w14:textId="1A63FE60" w:rsidR="0067625D" w:rsidRDefault="0067625D">
                              <w:pPr>
                                <w:pStyle w:val="Body"/>
                                <w:spacing w:line="288" w:lineRule="auto"/>
                                <w:jc w:val="center"/>
                              </w:pPr>
                            </w:p>
                          </w:txbxContent>
                        </wps:txbx>
                        <wps:bodyPr wrap="square" lIns="50800" tIns="50800" rIns="50800" bIns="508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F1F275" id="_x0000_s1034" alt="Group" style="position:absolute;margin-left:545.8pt;margin-top:.05pt;width:226.75pt;height:549.65pt;z-index:251664384;mso-wrap-distance-left:12pt;mso-wrap-distance-top:12pt;mso-wrap-distance-right:12pt;mso-wrap-distance-bottom:12pt;mso-position-horizontal-relative:margin;mso-position-vertical-relative:line" coordsize="28799,69805" wrapcoords="-5 -2 21595 -2 21595 21598 -5 21598 -5 -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">
                <v:shape id="LIONS…" o:spid="_x0000_s1035" type="#_x0000_t202" style="position:absolute;width:28800;height:259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" filled="f" stroked="f" strokeweight="1pt">
                  <v:stroke miterlimit="4"/>
                  <v:textbox inset="4pt,4pt,4pt,4pt">
                    <w:txbxContent>
                      <w:p w14:paraId="4F146187" w14:textId="77777777" w:rsidR="0022444E" w:rsidRPr="0022444E" w:rsidRDefault="0022444E" w:rsidP="0022444E">
                        <w:pPr>
                          <w:pStyle w:val="Body"/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de-DE"/>
                          </w:rPr>
                          <w:t>LIONS</w:t>
                        </w: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  <w:t> </w:t>
                        </w:r>
                      </w:p>
                      <w:p w14:paraId="5BEE6044" w14:textId="77777777" w:rsidR="0022444E" w:rsidRPr="0022444E" w:rsidRDefault="0022444E" w:rsidP="0022444E">
                        <w:pPr>
                          <w:pStyle w:val="Body"/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en-US"/>
                          </w:rPr>
                          <w:t>CLUB OF</w:t>
                        </w: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  <w:t> </w:t>
                        </w:r>
                      </w:p>
                      <w:p w14:paraId="62F003F1" w14:textId="77777777" w:rsidR="0022444E" w:rsidRPr="0022444E" w:rsidRDefault="0022444E" w:rsidP="0022444E">
                        <w:pPr>
                          <w:pStyle w:val="Body"/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en-US"/>
                          </w:rPr>
                          <w:t>{Club Name}</w:t>
                        </w:r>
                      </w:p>
                      <w:p w14:paraId="4D6E9E4B" w14:textId="7558146C" w:rsidR="0067625D" w:rsidRDefault="0067625D">
                        <w:pPr>
                          <w:pStyle w:val="Body"/>
                          <w:spacing w:line="288" w:lineRule="auto"/>
                          <w:jc w:val="center"/>
                        </w:pPr>
                      </w:p>
                    </w:txbxContent>
                  </v:textbox>
                </v:shape>
                <v:shape id="lionlogo_Mono-BLACK.pdf" o:spid="_x0000_s1036" type="#_x0000_t75" alt="lionlogo_Mono-BLACK.pdf" style="position:absolute;left:834;top:21913;width:27129;height:2568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" strokeweight="1pt">
                  <v:stroke miterlimit="4"/>
                  <v:imagedata r:id="rId7" o:title="lionlogo_Mono-BLACK"/>
                </v:shape>
                <v:shape id="INVITES YOU!…" o:spid="_x0000_s1037" type="#_x0000_t202" style="position:absolute;top:54128;width:28800;height:156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" filled="f" stroked="f" strokeweight="1pt">
                  <v:stroke miterlimit="4"/>
                  <v:textbox inset="4pt,4pt,4pt,4pt">
                    <w:txbxContent>
                      <w:p w14:paraId="09226A84" w14:textId="77777777" w:rsidR="0022444E" w:rsidRPr="0022444E" w:rsidRDefault="0022444E" w:rsidP="0022444E">
                        <w:pPr>
                          <w:pStyle w:val="Body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  <w:lang w:val="en-US"/>
                          </w:rPr>
                          <w:t>INVITES YOU!</w:t>
                        </w:r>
                      </w:p>
                      <w:p w14:paraId="085D01EE" w14:textId="77777777" w:rsidR="0022444E" w:rsidRPr="0022444E" w:rsidRDefault="0022444E" w:rsidP="0022444E">
                        <w:pPr>
                          <w:pStyle w:val="Body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62"/>
                            <w:szCs w:val="62"/>
                          </w:rPr>
                        </w:pPr>
                      </w:p>
                      <w:p w14:paraId="731FAEDF" w14:textId="77777777" w:rsidR="0022444E" w:rsidRPr="0022444E" w:rsidRDefault="0022444E" w:rsidP="0022444E">
                        <w:pPr>
                          <w:pStyle w:val="Body"/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22444E">
                          <w:rPr>
                            <w:rFonts w:ascii="Arial" w:hAnsi="Arial" w:cs="Arial"/>
                            <w:b/>
                            <w:bCs/>
                            <w:sz w:val="24"/>
                            <w:szCs w:val="24"/>
                            <w:lang w:val="en-US"/>
                          </w:rPr>
                          <w:t>www.facebook.com/ {Club Name}</w:t>
                        </w:r>
                      </w:p>
                      <w:p w14:paraId="7CF47149" w14:textId="1A63FE60" w:rsidR="0067625D" w:rsidRDefault="0067625D">
                        <w:pPr>
                          <w:pStyle w:val="Body"/>
                          <w:spacing w:line="288" w:lineRule="auto"/>
                          <w:jc w:val="center"/>
                        </w:pPr>
                      </w:p>
                    </w:txbxContent>
                  </v:textbox>
                </v:shape>
                <w10:wrap type="through" anchorx="margin" anchory="line"/>
              </v:group>
            </w:pict>
          </mc:Fallback>
        </mc:AlternateContent>
      </w:r>
      <w:r w:rsidR="00000000">
        <w:rPr>
          <w:rFonts w:ascii="Arial Unicode MS" w:hAnsi="Arial Unicode MS"/>
        </w:rPr>
        <w:br w:type="page"/>
      </w:r>
    </w:p>
    <w:p w14:paraId="0A0EB6B0" w14:textId="022DCBCD" w:rsidR="0067625D" w:rsidRDefault="0022444E">
      <w:pPr>
        <w:pStyle w:val="Body"/>
      </w:pPr>
      <w:r>
        <w:rPr>
          <w:noProof/>
        </w:rPr>
        <w:lastRenderedPageBreak/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12987A69" wp14:editId="4EDCF062">
                <wp:simplePos x="0" y="0"/>
                <wp:positionH relativeFrom="margin">
                  <wp:posOffset>-168275</wp:posOffset>
                </wp:positionH>
                <wp:positionV relativeFrom="page">
                  <wp:posOffset>346710</wp:posOffset>
                </wp:positionV>
                <wp:extent cx="2879725" cy="719645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7" name="officeArt object" descr="YES YOU!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719645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1226768" w14:textId="77777777" w:rsidR="0067625D" w:rsidRPr="00980AB5" w:rsidRDefault="00000000">
                            <w:pPr>
                              <w:pStyle w:val="Body"/>
                              <w:spacing w:after="120" w:line="21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84"/>
                                <w:szCs w:val="84"/>
                              </w:rPr>
                              <w:t>YES</w:t>
                            </w:r>
                            <w:r w:rsidRPr="00980AB5">
                              <w:rPr>
                                <w:rFonts w:ascii="Arial" w:hAnsi="Arial" w:cs="Arial"/>
                                <w:sz w:val="84"/>
                                <w:szCs w:val="84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84"/>
                                <w:szCs w:val="84"/>
                                <w:lang w:val="en-US"/>
                              </w:rPr>
                              <w:t>YOU!</w:t>
                            </w:r>
                          </w:p>
                          <w:p w14:paraId="7FE5E2A2" w14:textId="77777777" w:rsidR="0067625D" w:rsidRPr="00980AB5" w:rsidRDefault="00000000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want to know more about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your local Lions Club?</w:t>
                            </w:r>
                          </w:p>
                          <w:p w14:paraId="31346999" w14:textId="77777777" w:rsidR="0067625D" w:rsidRPr="00980AB5" w:rsidRDefault="00000000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Have you ever lent a helping hand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to someone in need </w:t>
                            </w:r>
                            <w:proofErr w:type="spellStart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or</w:t>
                            </w:r>
                            <w:proofErr w:type="spellEnd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assistance?</w:t>
                            </w:r>
                          </w:p>
                          <w:p w14:paraId="42C3D917" w14:textId="77777777" w:rsidR="0067625D" w:rsidRPr="00980AB5" w:rsidRDefault="00000000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know of a special need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within our community?</w:t>
                            </w:r>
                          </w:p>
                          <w:p w14:paraId="6E6C1E45" w14:textId="77777777" w:rsidR="0067625D" w:rsidRPr="00980AB5" w:rsidRDefault="00000000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like meeting new people,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having fun and making friends?</w:t>
                            </w:r>
                          </w:p>
                          <w:p w14:paraId="44D231E1" w14:textId="77777777" w:rsidR="0067625D" w:rsidRPr="00980AB5" w:rsidRDefault="00000000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 xml:space="preserve">OR </w:t>
                            </w:r>
                          </w:p>
                          <w:p w14:paraId="4ED06578" w14:textId="77777777" w:rsidR="0067625D" w:rsidRPr="00980AB5" w:rsidRDefault="00000000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just want to make a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Better Community for others?</w:t>
                            </w:r>
                          </w:p>
                          <w:p w14:paraId="2BD1998B" w14:textId="77777777" w:rsidR="0067625D" w:rsidRPr="00980AB5" w:rsidRDefault="00000000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de-DE"/>
                              </w:rPr>
                              <w:t>Well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 I 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guess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Do!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Because a friendly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fr-FR"/>
                              </w:rPr>
                              <w:t>Lions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member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has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given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this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fr-FR"/>
                              </w:rPr>
                              <w:t>invitation to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You!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22FC2105" w14:textId="77777777" w:rsidR="0067625D" w:rsidRPr="00980AB5" w:rsidRDefault="00000000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Yes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You!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</w:p>
                          <w:p w14:paraId="3D8B8725" w14:textId="77777777" w:rsidR="0067625D" w:rsidRPr="00980AB5" w:rsidRDefault="00000000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They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believe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are the right kind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of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person in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proofErr w:type="spellStart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fr-FR"/>
                              </w:rPr>
                              <w:t>our</w:t>
                            </w:r>
                            <w:proofErr w:type="spellEnd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community, to join us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and to find out more about the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wonderful work the Lions Clubs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International do in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YOUR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community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and around the world!</w:t>
                            </w:r>
                          </w:p>
                          <w:p w14:paraId="2CCC777A" w14:textId="77777777" w:rsidR="0067625D" w:rsidRPr="00980AB5" w:rsidRDefault="00000000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>WHEN: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{1st &amp; 3rd Tuesdays}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TIME: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@ 1:30pm</w:t>
                            </w:r>
                          </w:p>
                          <w:p w14:paraId="3B103F6A" w14:textId="77777777" w:rsidR="0067625D" w:rsidRPr="00980AB5" w:rsidRDefault="00000000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>WHERE: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{Location}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{Address}</w:t>
                            </w:r>
                          </w:p>
                          <w:p w14:paraId="795D92E8" w14:textId="77777777" w:rsidR="0067625D" w:rsidRPr="00980AB5" w:rsidRDefault="00000000">
                            <w:pPr>
                              <w:pStyle w:val="Body"/>
                              <w:spacing w:after="120" w:line="288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RSVP &amp;/OR A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 xml:space="preserve">CHAT: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 xml:space="preserve">{Name}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on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{Phone}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987A69" id="_x0000_s1038" type="#_x0000_t202" alt="YES YOU!…" style="position:absolute;margin-left:-13.25pt;margin-top:27.3pt;width:226.75pt;height:566.65pt;z-index:251660288;visibility:visible;mso-wrap-style:square;mso-wrap-distance-left:12pt;mso-wrap-distance-top:12pt;mso-wrap-distance-right:12pt;mso-wrap-distance-bottom:12pt;mso-position-horizontal:absolute;mso-position-horizontal-relative:margin;mso-position-vertical:absolute;mso-position-vertical-relative:page;v-text-anchor:top" wrapcoords="0 0 21600 0 21600 21600 0 21600 0 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" filled="f" stroked="f" strokeweight="1pt">
                <v:stroke miterlimit="4"/>
                <v:textbox inset="4pt,4pt,4pt,4pt">
                  <w:txbxContent>
                    <w:p w14:paraId="61226768" w14:textId="77777777" w:rsidR="0067625D" w:rsidRPr="00980AB5" w:rsidRDefault="00000000">
                      <w:pPr>
                        <w:pStyle w:val="Body"/>
                        <w:spacing w:after="120" w:line="21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84"/>
                          <w:szCs w:val="84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84"/>
                          <w:szCs w:val="84"/>
                        </w:rPr>
                        <w:t>YES</w:t>
                      </w:r>
                      <w:r w:rsidRPr="00980AB5">
                        <w:rPr>
                          <w:rFonts w:ascii="Arial" w:hAnsi="Arial" w:cs="Arial"/>
                          <w:sz w:val="84"/>
                          <w:szCs w:val="84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84"/>
                          <w:szCs w:val="84"/>
                          <w:lang w:val="en-US"/>
                        </w:rPr>
                        <w:t>YOU!</w:t>
                      </w:r>
                    </w:p>
                    <w:p w14:paraId="7FE5E2A2" w14:textId="77777777" w:rsidR="0067625D" w:rsidRPr="00980AB5" w:rsidRDefault="00000000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want to know more about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your local Lions Club?</w:t>
                      </w:r>
                    </w:p>
                    <w:p w14:paraId="31346999" w14:textId="77777777" w:rsidR="0067625D" w:rsidRPr="00980AB5" w:rsidRDefault="00000000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Have you ever lent a helping hand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to someone in need </w:t>
                      </w:r>
                      <w:proofErr w:type="spellStart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or</w:t>
                      </w:r>
                      <w:proofErr w:type="spellEnd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assistance?</w:t>
                      </w:r>
                    </w:p>
                    <w:p w14:paraId="42C3D917" w14:textId="77777777" w:rsidR="0067625D" w:rsidRPr="00980AB5" w:rsidRDefault="00000000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know of a special need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within our community?</w:t>
                      </w:r>
                    </w:p>
                    <w:p w14:paraId="6E6C1E45" w14:textId="77777777" w:rsidR="0067625D" w:rsidRPr="00980AB5" w:rsidRDefault="00000000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like meeting new people,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having fun and making friends?</w:t>
                      </w:r>
                    </w:p>
                    <w:p w14:paraId="44D231E1" w14:textId="77777777" w:rsidR="0067625D" w:rsidRPr="00980AB5" w:rsidRDefault="00000000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 xml:space="preserve">OR </w:t>
                      </w:r>
                    </w:p>
                    <w:p w14:paraId="4ED06578" w14:textId="77777777" w:rsidR="0067625D" w:rsidRPr="00980AB5" w:rsidRDefault="00000000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just want to make a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Better Community for others?</w:t>
                      </w:r>
                    </w:p>
                    <w:p w14:paraId="2BD1998B" w14:textId="77777777" w:rsidR="0067625D" w:rsidRPr="00980AB5" w:rsidRDefault="00000000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de-DE"/>
                        </w:rPr>
                        <w:t>Well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 I 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guess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Do!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Because a friendly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fr-FR"/>
                        </w:rPr>
                        <w:t>Lions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member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has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given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this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fr-FR"/>
                        </w:rPr>
                        <w:t>invitation to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You!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22FC2105" w14:textId="77777777" w:rsidR="0067625D" w:rsidRPr="00980AB5" w:rsidRDefault="00000000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Yes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You!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</w:p>
                    <w:p w14:paraId="3D8B8725" w14:textId="77777777" w:rsidR="0067625D" w:rsidRPr="00980AB5" w:rsidRDefault="00000000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They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believe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are the right kind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of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person in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proofErr w:type="spellStart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fr-FR"/>
                        </w:rPr>
                        <w:t>our</w:t>
                      </w:r>
                      <w:proofErr w:type="spellEnd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community, to join us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and to find out more about the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wonderful work the Lions Clubs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International do in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YOUR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community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and around the world!</w:t>
                      </w:r>
                    </w:p>
                    <w:p w14:paraId="2CCC777A" w14:textId="77777777" w:rsidR="0067625D" w:rsidRPr="00980AB5" w:rsidRDefault="00000000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>WHEN: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{1st &amp; 3rd Tuesdays}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TIME: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@ 1:30pm</w:t>
                      </w:r>
                    </w:p>
                    <w:p w14:paraId="3B103F6A" w14:textId="77777777" w:rsidR="0067625D" w:rsidRPr="00980AB5" w:rsidRDefault="00000000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>WHERE: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{Location}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{Address}</w:t>
                      </w:r>
                    </w:p>
                    <w:p w14:paraId="795D92E8" w14:textId="77777777" w:rsidR="0067625D" w:rsidRPr="00980AB5" w:rsidRDefault="00000000">
                      <w:pPr>
                        <w:pStyle w:val="Body"/>
                        <w:spacing w:after="120" w:line="288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RSVP &amp;/OR A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 xml:space="preserve">CHAT: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 xml:space="preserve">{Name}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on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{Phone}</w:t>
                      </w: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607A4E63" wp14:editId="64FCBC9E">
                <wp:simplePos x="0" y="0"/>
                <wp:positionH relativeFrom="margin">
                  <wp:posOffset>3378200</wp:posOffset>
                </wp:positionH>
                <wp:positionV relativeFrom="page">
                  <wp:posOffset>346710</wp:posOffset>
                </wp:positionV>
                <wp:extent cx="2879725" cy="719645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8" name="officeArt object" descr="YES YOU!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719645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EBDD6FC" w14:textId="77777777" w:rsidR="00980AB5" w:rsidRPr="00980AB5" w:rsidRDefault="00980AB5" w:rsidP="00980AB5">
                            <w:pPr>
                              <w:pStyle w:val="Body"/>
                              <w:spacing w:after="120" w:line="21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84"/>
                                <w:szCs w:val="84"/>
                              </w:rPr>
                              <w:t>YES</w:t>
                            </w:r>
                            <w:r w:rsidRPr="00980AB5">
                              <w:rPr>
                                <w:rFonts w:ascii="Arial" w:hAnsi="Arial" w:cs="Arial"/>
                                <w:sz w:val="84"/>
                                <w:szCs w:val="84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84"/>
                                <w:szCs w:val="84"/>
                                <w:lang w:val="en-US"/>
                              </w:rPr>
                              <w:t>YOU!</w:t>
                            </w:r>
                          </w:p>
                          <w:p w14:paraId="23ED47D5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want to know more about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your local Lions Club?</w:t>
                            </w:r>
                          </w:p>
                          <w:p w14:paraId="60E97864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Have you ever lent a helping hand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to someone in need </w:t>
                            </w:r>
                            <w:proofErr w:type="spellStart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or</w:t>
                            </w:r>
                            <w:proofErr w:type="spellEnd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assistance?</w:t>
                            </w:r>
                          </w:p>
                          <w:p w14:paraId="77BC6F23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know of a special need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within our community?</w:t>
                            </w:r>
                          </w:p>
                          <w:p w14:paraId="1300979D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like meeting new people,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having fun and making friends?</w:t>
                            </w:r>
                          </w:p>
                          <w:p w14:paraId="18C52C4B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 xml:space="preserve">OR </w:t>
                            </w:r>
                          </w:p>
                          <w:p w14:paraId="5F40ECF2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just want to make a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Better Community for others?</w:t>
                            </w:r>
                          </w:p>
                          <w:p w14:paraId="58CEE67D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de-DE"/>
                              </w:rPr>
                              <w:t>Well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 I 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guess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Do!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Because a friendly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fr-FR"/>
                              </w:rPr>
                              <w:t>Lions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member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has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given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this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fr-FR"/>
                              </w:rPr>
                              <w:t>invitation to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You!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146D3CCD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Yes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You!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</w:p>
                          <w:p w14:paraId="3DC253D2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They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believe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are the right kind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of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person in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proofErr w:type="spellStart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fr-FR"/>
                              </w:rPr>
                              <w:t>our</w:t>
                            </w:r>
                            <w:proofErr w:type="spellEnd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community, to join us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and to find out more about the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wonderful work the Lions Clubs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International do in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YOUR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community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and around the world!</w:t>
                            </w:r>
                          </w:p>
                          <w:p w14:paraId="631686D7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>WHEN: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{1st &amp; 3rd Tuesdays}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TIME: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@ 1:30pm</w:t>
                            </w:r>
                          </w:p>
                          <w:p w14:paraId="723FC0FE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>WHERE: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{Location}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{Address}</w:t>
                            </w:r>
                          </w:p>
                          <w:p w14:paraId="12DBB6C7" w14:textId="77777777" w:rsidR="00980AB5" w:rsidRPr="00980AB5" w:rsidRDefault="00980AB5" w:rsidP="00980AB5">
                            <w:pPr>
                              <w:pStyle w:val="Body"/>
                              <w:spacing w:after="120" w:line="288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RSVP &amp;/OR A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 xml:space="preserve">CHAT: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 xml:space="preserve">{Name}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on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{Phone}</w:t>
                            </w:r>
                          </w:p>
                          <w:p w14:paraId="0BCEAFC0" w14:textId="1E892785" w:rsidR="0067625D" w:rsidRDefault="0067625D">
                            <w:pPr>
                              <w:pStyle w:val="Body"/>
                              <w:spacing w:after="120" w:line="288" w:lineRule="auto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A4E63" id="_x0000_s1039" type="#_x0000_t202" alt="YES YOU!…" style="position:absolute;margin-left:266pt;margin-top:27.3pt;width:226.75pt;height:566.65pt;z-index:251661312;visibility:visible;mso-wrap-style:square;mso-wrap-distance-left:12pt;mso-wrap-distance-top:12pt;mso-wrap-distance-right:12pt;mso-wrap-distance-bottom:12pt;mso-position-horizontal:absolute;mso-position-horizontal-relative:margin;mso-position-vertical:absolute;mso-position-vertical-relative:page;v-text-anchor:top" wrapcoords="0 0 21600 0 21600 21600 0 21600 0 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" filled="f" stroked="f" strokeweight="1pt">
                <v:stroke miterlimit="4"/>
                <v:textbox inset="4pt,4pt,4pt,4pt">
                  <w:txbxContent>
                    <w:p w14:paraId="0EBDD6FC" w14:textId="77777777" w:rsidR="00980AB5" w:rsidRPr="00980AB5" w:rsidRDefault="00980AB5" w:rsidP="00980AB5">
                      <w:pPr>
                        <w:pStyle w:val="Body"/>
                        <w:spacing w:after="120" w:line="21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84"/>
                          <w:szCs w:val="84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84"/>
                          <w:szCs w:val="84"/>
                        </w:rPr>
                        <w:t>YES</w:t>
                      </w:r>
                      <w:r w:rsidRPr="00980AB5">
                        <w:rPr>
                          <w:rFonts w:ascii="Arial" w:hAnsi="Arial" w:cs="Arial"/>
                          <w:sz w:val="84"/>
                          <w:szCs w:val="84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84"/>
                          <w:szCs w:val="84"/>
                          <w:lang w:val="en-US"/>
                        </w:rPr>
                        <w:t>YOU!</w:t>
                      </w:r>
                    </w:p>
                    <w:p w14:paraId="23ED47D5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want to know more about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your local Lions Club?</w:t>
                      </w:r>
                    </w:p>
                    <w:p w14:paraId="60E97864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Have you ever lent a helping hand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to someone in need </w:t>
                      </w:r>
                      <w:proofErr w:type="spellStart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or</w:t>
                      </w:r>
                      <w:proofErr w:type="spellEnd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assistance?</w:t>
                      </w:r>
                    </w:p>
                    <w:p w14:paraId="77BC6F23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know of a special need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within our community?</w:t>
                      </w:r>
                    </w:p>
                    <w:p w14:paraId="1300979D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like meeting new people,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having fun and making friends?</w:t>
                      </w:r>
                    </w:p>
                    <w:p w14:paraId="18C52C4B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 xml:space="preserve">OR </w:t>
                      </w:r>
                    </w:p>
                    <w:p w14:paraId="5F40ECF2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just want to make a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Better Community for others?</w:t>
                      </w:r>
                    </w:p>
                    <w:p w14:paraId="58CEE67D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de-DE"/>
                        </w:rPr>
                        <w:t>Well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 I 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guess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Do!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Because a friendly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fr-FR"/>
                        </w:rPr>
                        <w:t>Lions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member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has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given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this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fr-FR"/>
                        </w:rPr>
                        <w:t>invitation to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You!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146D3CCD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Yes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You!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</w:p>
                    <w:p w14:paraId="3DC253D2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They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believe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are the right kind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of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person in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proofErr w:type="spellStart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fr-FR"/>
                        </w:rPr>
                        <w:t>our</w:t>
                      </w:r>
                      <w:proofErr w:type="spellEnd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community, to join us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and to find out more about the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wonderful work the Lions Clubs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International do in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YOUR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community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and around the world!</w:t>
                      </w:r>
                    </w:p>
                    <w:p w14:paraId="631686D7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>WHEN: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{1st &amp; 3rd Tuesdays}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TIME: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@ 1:30pm</w:t>
                      </w:r>
                    </w:p>
                    <w:p w14:paraId="723FC0FE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>WHERE: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{Location}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{Address}</w:t>
                      </w:r>
                    </w:p>
                    <w:p w14:paraId="12DBB6C7" w14:textId="77777777" w:rsidR="00980AB5" w:rsidRPr="00980AB5" w:rsidRDefault="00980AB5" w:rsidP="00980AB5">
                      <w:pPr>
                        <w:pStyle w:val="Body"/>
                        <w:spacing w:after="120" w:line="288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RSVP &amp;/OR A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 xml:space="preserve">CHAT: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 xml:space="preserve">{Name}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on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{Phone}</w:t>
                      </w:r>
                    </w:p>
                    <w:p w14:paraId="0BCEAFC0" w14:textId="1E892785" w:rsidR="0067625D" w:rsidRDefault="0067625D">
                      <w:pPr>
                        <w:pStyle w:val="Body"/>
                        <w:spacing w:after="120" w:line="288" w:lineRule="auto"/>
                        <w:jc w:val="center"/>
                      </w:pP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 wp14:anchorId="4FC5AB01" wp14:editId="16D78457">
                <wp:simplePos x="0" y="0"/>
                <wp:positionH relativeFrom="margin">
                  <wp:posOffset>6925235</wp:posOffset>
                </wp:positionH>
                <wp:positionV relativeFrom="page">
                  <wp:posOffset>346710</wp:posOffset>
                </wp:positionV>
                <wp:extent cx="2880000" cy="7196501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9" name="officeArt object" descr="YES YOU!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719650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A036E2B" w14:textId="77777777" w:rsidR="00980AB5" w:rsidRPr="00980AB5" w:rsidRDefault="00980AB5" w:rsidP="00980AB5">
                            <w:pPr>
                              <w:pStyle w:val="Body"/>
                              <w:spacing w:after="120" w:line="21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84"/>
                                <w:szCs w:val="84"/>
                              </w:rPr>
                              <w:t>YES</w:t>
                            </w:r>
                            <w:r w:rsidRPr="00980AB5">
                              <w:rPr>
                                <w:rFonts w:ascii="Arial" w:hAnsi="Arial" w:cs="Arial"/>
                                <w:sz w:val="84"/>
                                <w:szCs w:val="84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84"/>
                                <w:szCs w:val="84"/>
                                <w:lang w:val="en-US"/>
                              </w:rPr>
                              <w:t>YOU!</w:t>
                            </w:r>
                          </w:p>
                          <w:p w14:paraId="10A62870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want to know more about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your local Lions Club?</w:t>
                            </w:r>
                          </w:p>
                          <w:p w14:paraId="516A08BC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Have you ever lent a helping hand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to someone in need </w:t>
                            </w:r>
                            <w:proofErr w:type="spellStart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or</w:t>
                            </w:r>
                            <w:proofErr w:type="spellEnd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assistance?</w:t>
                            </w:r>
                          </w:p>
                          <w:p w14:paraId="6BDDE90A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know of a special need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within our community?</w:t>
                            </w:r>
                          </w:p>
                          <w:p w14:paraId="3B420F2E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like meeting new people,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having fun and making friends?</w:t>
                            </w:r>
                          </w:p>
                          <w:p w14:paraId="704D3CC9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 xml:space="preserve">OR </w:t>
                            </w:r>
                          </w:p>
                          <w:p w14:paraId="5E21EC7E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Do you just want to make a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Better Community for others?</w:t>
                            </w:r>
                          </w:p>
                          <w:p w14:paraId="567A992E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de-DE"/>
                              </w:rPr>
                              <w:t>Well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 I 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guess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Do!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Because a friendly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fr-FR"/>
                              </w:rPr>
                              <w:t>Lions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member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has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given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this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fr-FR"/>
                              </w:rPr>
                              <w:t>invitation to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You!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385359C5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Yes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You!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</w:p>
                          <w:p w14:paraId="70A7AF28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They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believe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are the right kind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of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person in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proofErr w:type="spellStart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fr-FR"/>
                              </w:rPr>
                              <w:t>our</w:t>
                            </w:r>
                            <w:proofErr w:type="spellEnd"/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community, to join us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and to find out more about the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wonderful work the Lions Clubs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International do in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YOUR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community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and around the world!</w:t>
                            </w:r>
                          </w:p>
                          <w:p w14:paraId="6BF79481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>WHEN: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{1st &amp; 3rd Tuesdays}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TIME: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 xml:space="preserve"> @ 1:30pm</w:t>
                            </w:r>
                          </w:p>
                          <w:p w14:paraId="14090630" w14:textId="77777777" w:rsidR="00980AB5" w:rsidRPr="00980AB5" w:rsidRDefault="00980AB5" w:rsidP="00980AB5">
                            <w:pPr>
                              <w:pStyle w:val="Body"/>
                              <w:spacing w:after="12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>WHERE: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{Location}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n-US"/>
                              </w:rPr>
                              <w:t>{Address}</w:t>
                            </w:r>
                          </w:p>
                          <w:p w14:paraId="393F1383" w14:textId="77777777" w:rsidR="00980AB5" w:rsidRPr="00980AB5" w:rsidRDefault="00980AB5" w:rsidP="00980AB5">
                            <w:pPr>
                              <w:pStyle w:val="Body"/>
                              <w:spacing w:after="120" w:line="288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RSVP &amp;/OR A</w:t>
                            </w:r>
                            <w:r w:rsidRPr="00980AB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 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de-DE"/>
                              </w:rPr>
                              <w:t xml:space="preserve">CHAT: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br/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 xml:space="preserve">{Name}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on </w:t>
                            </w:r>
                            <w:r w:rsidRPr="00980AB5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n-US"/>
                              </w:rPr>
                              <w:t>{Phone}</w:t>
                            </w:r>
                          </w:p>
                          <w:p w14:paraId="5D543BD3" w14:textId="11FFB65B" w:rsidR="0067625D" w:rsidRDefault="0067625D">
                            <w:pPr>
                              <w:pStyle w:val="Body"/>
                              <w:spacing w:after="120" w:line="288" w:lineRule="auto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C5AB01" id="_x0000_s1040" type="#_x0000_t202" alt="YES YOU!…" style="position:absolute;margin-left:545.3pt;margin-top:27.3pt;width:226.75pt;height:566.65pt;z-index:251662336;visibility:visible;mso-wrap-style:square;mso-wrap-distance-left:12pt;mso-wrap-distance-top:12pt;mso-wrap-distance-right:12pt;mso-wrap-distance-bottom:12pt;mso-position-horizontal:absolute;mso-position-horizontal-relative:margin;mso-position-vertical:absolute;mso-position-vertical-relative:page;v-text-anchor:top" wrapcoords="-5 0 21595 0 21595 21600 -5 21600 -5 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" filled="f" stroked="f" strokeweight="1pt">
                <v:stroke miterlimit="4"/>
                <v:textbox inset="4pt,4pt,4pt,4pt">
                  <w:txbxContent>
                    <w:p w14:paraId="1A036E2B" w14:textId="77777777" w:rsidR="00980AB5" w:rsidRPr="00980AB5" w:rsidRDefault="00980AB5" w:rsidP="00980AB5">
                      <w:pPr>
                        <w:pStyle w:val="Body"/>
                        <w:spacing w:after="120" w:line="21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84"/>
                          <w:szCs w:val="84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84"/>
                          <w:szCs w:val="84"/>
                        </w:rPr>
                        <w:t>YES</w:t>
                      </w:r>
                      <w:r w:rsidRPr="00980AB5">
                        <w:rPr>
                          <w:rFonts w:ascii="Arial" w:hAnsi="Arial" w:cs="Arial"/>
                          <w:sz w:val="84"/>
                          <w:szCs w:val="84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84"/>
                          <w:szCs w:val="84"/>
                          <w:lang w:val="en-US"/>
                        </w:rPr>
                        <w:t>YOU!</w:t>
                      </w:r>
                    </w:p>
                    <w:p w14:paraId="10A62870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want to know more about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your local Lions Club?</w:t>
                      </w:r>
                    </w:p>
                    <w:p w14:paraId="516A08BC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Have you ever lent a helping hand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to someone in need </w:t>
                      </w:r>
                      <w:proofErr w:type="spellStart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or</w:t>
                      </w:r>
                      <w:proofErr w:type="spellEnd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assistance?</w:t>
                      </w:r>
                    </w:p>
                    <w:p w14:paraId="6BDDE90A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know of a special need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within our community?</w:t>
                      </w:r>
                    </w:p>
                    <w:p w14:paraId="3B420F2E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like meeting new people,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having fun and making friends?</w:t>
                      </w:r>
                    </w:p>
                    <w:p w14:paraId="704D3CC9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 xml:space="preserve">OR </w:t>
                      </w:r>
                    </w:p>
                    <w:p w14:paraId="5E21EC7E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Do you just want to make a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Better Community for others?</w:t>
                      </w:r>
                    </w:p>
                    <w:p w14:paraId="567A992E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de-DE"/>
                        </w:rPr>
                        <w:t>Well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 I 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guess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Do!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Because a friendly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fr-FR"/>
                        </w:rPr>
                        <w:t>Lions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member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has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given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this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fr-FR"/>
                        </w:rPr>
                        <w:t>invitation to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You!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385359C5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Yes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You!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</w:p>
                    <w:p w14:paraId="70A7AF28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They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believe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are the right kind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of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person in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proofErr w:type="spellStart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fr-FR"/>
                        </w:rPr>
                        <w:t>our</w:t>
                      </w:r>
                      <w:proofErr w:type="spellEnd"/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community, to join us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and to find out more about the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wonderful work the Lions Clubs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International do in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YOUR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community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and around the world!</w:t>
                      </w:r>
                    </w:p>
                    <w:p w14:paraId="6BF79481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>WHEN: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{1st &amp; 3rd Tuesdays}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TIME: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 xml:space="preserve"> @ 1:30pm</w:t>
                      </w:r>
                    </w:p>
                    <w:p w14:paraId="14090630" w14:textId="77777777" w:rsidR="00980AB5" w:rsidRPr="00980AB5" w:rsidRDefault="00980AB5" w:rsidP="00980AB5">
                      <w:pPr>
                        <w:pStyle w:val="Body"/>
                        <w:spacing w:after="12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>WHERE: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{Location}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  <w:lang w:val="en-US"/>
                        </w:rPr>
                        <w:t>{Address}</w:t>
                      </w:r>
                    </w:p>
                    <w:p w14:paraId="393F1383" w14:textId="77777777" w:rsidR="00980AB5" w:rsidRPr="00980AB5" w:rsidRDefault="00980AB5" w:rsidP="00980AB5">
                      <w:pPr>
                        <w:pStyle w:val="Body"/>
                        <w:spacing w:after="120" w:line="288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RSVP &amp;/OR A</w:t>
                      </w:r>
                      <w:r w:rsidRPr="00980AB5">
                        <w:rPr>
                          <w:rFonts w:ascii="Arial" w:hAnsi="Arial" w:cs="Arial"/>
                          <w:sz w:val="26"/>
                          <w:szCs w:val="26"/>
                        </w:rPr>
                        <w:t> 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de-DE"/>
                        </w:rPr>
                        <w:t xml:space="preserve">CHAT: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br/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 xml:space="preserve">{Name}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on </w:t>
                      </w:r>
                      <w:r w:rsidRPr="00980AB5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n-US"/>
                        </w:rPr>
                        <w:t>{Phone}</w:t>
                      </w:r>
                    </w:p>
                    <w:p w14:paraId="5D543BD3" w14:textId="11FFB65B" w:rsidR="0067625D" w:rsidRDefault="0067625D">
                      <w:pPr>
                        <w:pStyle w:val="Body"/>
                        <w:spacing w:after="120" w:line="288" w:lineRule="auto"/>
                        <w:jc w:val="center"/>
                      </w:pP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</w:p>
    <w:sectPr w:rsidR="0067625D" w:rsidSect="0022444E">
      <w:headerReference w:type="default" r:id="rId8"/>
      <w:footerReference w:type="default" r:id="rId9"/>
      <w:pgSz w:w="16840" w:h="11900" w:orient="landscape"/>
      <w:pgMar w:top="357" w:right="357" w:bottom="357" w:left="822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3F599" w14:textId="77777777" w:rsidR="00B26B44" w:rsidRDefault="00B26B44">
      <w:r>
        <w:separator/>
      </w:r>
    </w:p>
  </w:endnote>
  <w:endnote w:type="continuationSeparator" w:id="0">
    <w:p w14:paraId="05A9AC20" w14:textId="77777777" w:rsidR="00B26B44" w:rsidRDefault="00B26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2BAAF" w14:textId="77777777" w:rsidR="0067625D" w:rsidRDefault="0067625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B7664" w14:textId="77777777" w:rsidR="00B26B44" w:rsidRDefault="00B26B44">
      <w:r>
        <w:separator/>
      </w:r>
    </w:p>
  </w:footnote>
  <w:footnote w:type="continuationSeparator" w:id="0">
    <w:p w14:paraId="5589691A" w14:textId="77777777" w:rsidR="00B26B44" w:rsidRDefault="00B26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C2BF9" w14:textId="77777777" w:rsidR="0067625D" w:rsidRDefault="0067625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25D"/>
    <w:rsid w:val="0022444E"/>
    <w:rsid w:val="00241E50"/>
    <w:rsid w:val="0067625D"/>
    <w:rsid w:val="00980AB5"/>
    <w:rsid w:val="00B26B44"/>
    <w:rsid w:val="00D04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CEF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AU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 Exp"/>
            <a:ea typeface="Helvetica Neue Med Exp"/>
            <a:cs typeface="Helvetica Neue Med Exp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DL-Invite-Flyer-Template.dotx</Template>
  <TotalTime>0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Stuart Perrett Q1</cp:lastModifiedBy>
  <cp:revision>2</cp:revision>
  <dcterms:created xsi:type="dcterms:W3CDTF">2026-02-18T01:21:00Z</dcterms:created>
  <dcterms:modified xsi:type="dcterms:W3CDTF">2026-02-18T01:21:00Z</dcterms:modified>
</cp:coreProperties>
</file>